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B1EA0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8471E" w:rsidRPr="0028471E">
        <w:rPr>
          <w:b/>
        </w:rPr>
        <w:t>CRZP/75/2025/AZP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8471E" w:rsidRPr="004A5DB6" w:rsidTr="00DC2140">
        <w:tc>
          <w:tcPr>
            <w:tcW w:w="9212" w:type="dxa"/>
            <w:shd w:val="clear" w:color="auto" w:fill="auto"/>
          </w:tcPr>
          <w:p w:rsidR="0028471E" w:rsidRPr="004A5DB6" w:rsidRDefault="0028471E" w:rsidP="00DC214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8471E" w:rsidRPr="004A5DB6" w:rsidRDefault="0028471E" w:rsidP="00DC214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8471E">
              <w:t>(</w:t>
            </w:r>
            <w:proofErr w:type="spellStart"/>
            <w:r w:rsidRPr="0028471E">
              <w:t>t.j</w:t>
            </w:r>
            <w:proofErr w:type="spellEnd"/>
            <w:r w:rsidRPr="0028471E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8471E" w:rsidRPr="004A5DB6" w:rsidRDefault="0028471E" w:rsidP="00DC214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8471E" w:rsidRPr="004A5DB6" w:rsidRDefault="0028471E" w:rsidP="00DC214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8471E" w:rsidRPr="004A5DB6" w:rsidRDefault="0028471E" w:rsidP="00DC214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8471E" w:rsidRPr="0028471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8471E" w:rsidP="005434B3">
      <w:pPr>
        <w:spacing w:after="240" w:line="276" w:lineRule="auto"/>
        <w:jc w:val="center"/>
      </w:pPr>
      <w:r w:rsidRPr="0028471E">
        <w:rPr>
          <w:b/>
        </w:rPr>
        <w:t>Zakup kubków reklamowych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0CAC" w:rsidRDefault="004C0CAC" w:rsidP="0038231F">
      <w:pPr>
        <w:spacing w:after="0" w:line="240" w:lineRule="auto"/>
      </w:pPr>
      <w:r>
        <w:separator/>
      </w:r>
    </w:p>
  </w:endnote>
  <w:endnote w:type="continuationSeparator" w:id="0">
    <w:p w:rsidR="004C0CAC" w:rsidRDefault="004C0C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71E" w:rsidRDefault="002847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71E" w:rsidRDefault="002847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0CAC" w:rsidRDefault="004C0CAC" w:rsidP="0038231F">
      <w:pPr>
        <w:spacing w:after="0" w:line="240" w:lineRule="auto"/>
      </w:pPr>
      <w:r>
        <w:separator/>
      </w:r>
    </w:p>
  </w:footnote>
  <w:footnote w:type="continuationSeparator" w:id="0">
    <w:p w:rsidR="004C0CAC" w:rsidRDefault="004C0C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71E" w:rsidRDefault="002847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71E" w:rsidRDefault="002847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71E" w:rsidRDefault="002847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CA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471E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0CAC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B1EA0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745F5"/>
  <w15:chartTrackingRefBased/>
  <w15:docId w15:val="{F2FC70B2-4F02-4979-9464-555C9C4B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081DF-19F5-4897-8E31-65C2E5F22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2025-04-25T09:18:00Z</cp:lastPrinted>
  <dcterms:created xsi:type="dcterms:W3CDTF">2025-04-25T09:18:00Z</dcterms:created>
  <dcterms:modified xsi:type="dcterms:W3CDTF">2025-04-25T09:18:00Z</dcterms:modified>
</cp:coreProperties>
</file>