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007FBC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06284F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06284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06284F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06284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06284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06284F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06284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06284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6284F" w:rsidRPr="007B107C" w:rsidTr="00DC214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6284F" w:rsidRPr="007B107C" w:rsidRDefault="0006284F" w:rsidP="00DC2140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06284F" w:rsidRPr="007B107C" w:rsidRDefault="0006284F" w:rsidP="00DC2140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06284F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06284F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06284F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poz. 1320)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06284F" w:rsidRPr="007B107C" w:rsidRDefault="0006284F" w:rsidP="00DC2140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06284F" w:rsidRPr="007B107C" w:rsidRDefault="0006284F" w:rsidP="00DC2140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06284F" w:rsidRPr="007B107C" w:rsidRDefault="0006284F" w:rsidP="00DC2140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06284F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06284F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Zakup kubków reklamowych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06284F" w:rsidRPr="0006284F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CRZP/75/2025/AZP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06284F" w:rsidRPr="0006284F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284F" w:rsidRDefault="0006284F" w:rsidP="0006284F">
      <w:pPr>
        <w:spacing w:after="0" w:line="240" w:lineRule="auto"/>
      </w:pPr>
      <w:r>
        <w:separator/>
      </w:r>
    </w:p>
  </w:endnote>
  <w:endnote w:type="continuationSeparator" w:id="0">
    <w:p w:rsidR="0006284F" w:rsidRDefault="0006284F" w:rsidP="000628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284F" w:rsidRDefault="000628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284F" w:rsidRDefault="0006284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284F" w:rsidRDefault="000628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284F" w:rsidRDefault="0006284F" w:rsidP="0006284F">
      <w:pPr>
        <w:spacing w:after="0" w:line="240" w:lineRule="auto"/>
      </w:pPr>
      <w:r>
        <w:separator/>
      </w:r>
    </w:p>
  </w:footnote>
  <w:footnote w:type="continuationSeparator" w:id="0">
    <w:p w:rsidR="0006284F" w:rsidRDefault="0006284F" w:rsidP="000628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284F" w:rsidRDefault="000628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284F" w:rsidRDefault="000628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284F" w:rsidRDefault="000628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3C4"/>
    <w:rsid w:val="00007FBC"/>
    <w:rsid w:val="0006284F"/>
    <w:rsid w:val="002621C4"/>
    <w:rsid w:val="007B107C"/>
    <w:rsid w:val="007C7D43"/>
    <w:rsid w:val="00843802"/>
    <w:rsid w:val="008750B3"/>
    <w:rsid w:val="00BA43C4"/>
    <w:rsid w:val="00C3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65C958FB-1CD0-4FD7-9F17-539BF6600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628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284F"/>
  </w:style>
  <w:style w:type="paragraph" w:styleId="Stopka">
    <w:name w:val="footer"/>
    <w:basedOn w:val="Normalny"/>
    <w:link w:val="StopkaZnak"/>
    <w:uiPriority w:val="99"/>
    <w:unhideWhenUsed/>
    <w:rsid w:val="000628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284F"/>
  </w:style>
  <w:style w:type="paragraph" w:styleId="Tekstdymka">
    <w:name w:val="Balloon Text"/>
    <w:basedOn w:val="Normalny"/>
    <w:link w:val="TekstdymkaZnak"/>
    <w:uiPriority w:val="99"/>
    <w:semiHidden/>
    <w:unhideWhenUsed/>
    <w:rsid w:val="00007F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7F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379</Words>
  <Characters>2279</Characters>
  <Application>Microsoft Office Word</Application>
  <DocSecurity>0</DocSecurity>
  <Lines>18</Lines>
  <Paragraphs>5</Paragraphs>
  <ScaleCrop>false</ScaleCrop>
  <Company/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2025-04-25T09:18:00Z</cp:lastPrinted>
  <dcterms:created xsi:type="dcterms:W3CDTF">2025-04-25T09:18:00Z</dcterms:created>
  <dcterms:modified xsi:type="dcterms:W3CDTF">2025-04-25T09:18:00Z</dcterms:modified>
</cp:coreProperties>
</file>