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556E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353C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353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353C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353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353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353C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353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353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53C4" w:rsidRPr="007B107C" w:rsidTr="00141F8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353C4" w:rsidRPr="007B107C" w:rsidRDefault="00F353C4" w:rsidP="00141F8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353C4" w:rsidRPr="007B107C" w:rsidRDefault="00F353C4" w:rsidP="00141F8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353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353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353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F353C4" w:rsidRPr="007B107C" w:rsidRDefault="00F353C4" w:rsidP="00141F8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F353C4" w:rsidRPr="007B107C" w:rsidRDefault="00F353C4" w:rsidP="00141F8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353C4" w:rsidRPr="007B107C" w:rsidRDefault="00F353C4" w:rsidP="00141F8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353C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353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Świadczenie usług wykonawstwa, doradztwa i recenzowania w projekcie - badania ekotoksykologiczne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353C4" w:rsidRPr="00F353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CRZP/71/2025/AZP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353C4" w:rsidRPr="00F353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3C4" w:rsidRDefault="00F353C4" w:rsidP="00F353C4">
      <w:pPr>
        <w:spacing w:after="0" w:line="240" w:lineRule="auto"/>
      </w:pPr>
      <w:r>
        <w:separator/>
      </w:r>
    </w:p>
  </w:endnote>
  <w:endnote w:type="continuationSeparator" w:id="0">
    <w:p w:rsidR="00F353C4" w:rsidRDefault="00F353C4" w:rsidP="00F3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3C4" w:rsidRDefault="00F353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3C4" w:rsidRDefault="00F353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3C4" w:rsidRDefault="00F353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3C4" w:rsidRDefault="00F353C4" w:rsidP="00F353C4">
      <w:pPr>
        <w:spacing w:after="0" w:line="240" w:lineRule="auto"/>
      </w:pPr>
      <w:r>
        <w:separator/>
      </w:r>
    </w:p>
  </w:footnote>
  <w:footnote w:type="continuationSeparator" w:id="0">
    <w:p w:rsidR="00F353C4" w:rsidRDefault="00F353C4" w:rsidP="00F3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3C4" w:rsidRDefault="00F35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3C4" w:rsidRDefault="00F35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3C4" w:rsidRDefault="00F353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0E"/>
    <w:rsid w:val="002556E6"/>
    <w:rsid w:val="002621C4"/>
    <w:rsid w:val="007B107C"/>
    <w:rsid w:val="007C7D43"/>
    <w:rsid w:val="00843802"/>
    <w:rsid w:val="008750B3"/>
    <w:rsid w:val="00C31816"/>
    <w:rsid w:val="00E8070E"/>
    <w:rsid w:val="00F3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96BE244-7B91-42F3-BB13-1E9B1F1A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3C4"/>
  </w:style>
  <w:style w:type="paragraph" w:styleId="Stopka">
    <w:name w:val="footer"/>
    <w:basedOn w:val="Normalny"/>
    <w:link w:val="StopkaZnak"/>
    <w:uiPriority w:val="99"/>
    <w:unhideWhenUsed/>
    <w:rsid w:val="00F35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5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2025-04-17T05:15:00Z</cp:lastPrinted>
  <dcterms:created xsi:type="dcterms:W3CDTF">2025-04-17T05:15:00Z</dcterms:created>
  <dcterms:modified xsi:type="dcterms:W3CDTF">2025-04-17T05:15:00Z</dcterms:modified>
</cp:coreProperties>
</file>