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B93" w:rsidRDefault="00F60B9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9D68C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D68CF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D68CF">
        <w:rPr>
          <w:rFonts w:ascii="Arial" w:hAnsi="Arial" w:cs="Arial"/>
          <w:sz w:val="24"/>
          <w:szCs w:val="24"/>
        </w:rPr>
        <w:t>2025-04-24</w:t>
      </w:r>
    </w:p>
    <w:p w:rsidR="009432A1" w:rsidRPr="009432A1" w:rsidRDefault="009D68C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68C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D68C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D68CF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D68CF">
        <w:rPr>
          <w:rFonts w:ascii="Arial" w:hAnsi="Arial" w:cs="Arial"/>
          <w:sz w:val="24"/>
          <w:szCs w:val="24"/>
        </w:rPr>
        <w:t>69</w:t>
      </w:r>
    </w:p>
    <w:p w:rsidR="009432A1" w:rsidRPr="009432A1" w:rsidRDefault="009D68CF" w:rsidP="009432A1">
      <w:pPr>
        <w:rPr>
          <w:rFonts w:ascii="Arial" w:hAnsi="Arial" w:cs="Arial"/>
          <w:sz w:val="24"/>
          <w:szCs w:val="24"/>
        </w:rPr>
      </w:pPr>
      <w:r w:rsidRPr="009D68CF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D68CF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D68C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68CF">
              <w:rPr>
                <w:rFonts w:ascii="Arial" w:hAnsi="Arial" w:cs="Arial"/>
                <w:bCs/>
                <w:sz w:val="24"/>
                <w:szCs w:val="24"/>
              </w:rPr>
              <w:t>Dostawa kompaktowej przegubowej ładowarki kołowej z systemową adaptacją posiadanego pługa do odśnieżania dla Ciepłowni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D68CF" w:rsidRPr="004E4B64" w:rsidTr="00C15A74">
        <w:tc>
          <w:tcPr>
            <w:tcW w:w="2269" w:type="dxa"/>
            <w:shd w:val="clear" w:color="auto" w:fill="auto"/>
          </w:tcPr>
          <w:p w:rsidR="009D68CF" w:rsidRPr="004E4B64" w:rsidRDefault="009D68CF" w:rsidP="00C15A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68CF" w:rsidRPr="004E4B64" w:rsidRDefault="009D68CF" w:rsidP="00C15A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68CF">
              <w:rPr>
                <w:rFonts w:ascii="Arial" w:hAnsi="Arial" w:cs="Arial"/>
                <w:bCs/>
                <w:sz w:val="24"/>
                <w:szCs w:val="24"/>
              </w:rPr>
              <w:t>RK-NZ.261.12.2025.MM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D68CF" w:rsidRPr="009D68CF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D68C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D68CF">
        <w:rPr>
          <w:rFonts w:ascii="Arial" w:hAnsi="Arial" w:cs="Arial"/>
          <w:b/>
          <w:sz w:val="24"/>
          <w:szCs w:val="24"/>
        </w:rPr>
        <w:t>360 000.00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49A" w:rsidRDefault="0048149A">
      <w:r>
        <w:separator/>
      </w:r>
    </w:p>
  </w:endnote>
  <w:endnote w:type="continuationSeparator" w:id="0">
    <w:p w:rsidR="0048149A" w:rsidRDefault="0048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B93" w:rsidRDefault="00F60B93" w:rsidP="00F60B9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60B93" w:rsidTr="00C15A74">
      <w:tc>
        <w:tcPr>
          <w:tcW w:w="0" w:type="auto"/>
          <w:shd w:val="clear" w:color="auto" w:fill="auto"/>
          <w:vAlign w:val="center"/>
        </w:tcPr>
        <w:p w:rsidR="00F60B93" w:rsidRPr="00B44D15" w:rsidRDefault="00F60B93" w:rsidP="00F60B9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60B93" w:rsidRPr="00B7388A" w:rsidRDefault="00F60B93" w:rsidP="00F60B9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60B93" w:rsidRPr="00AB1BF2" w:rsidRDefault="00F60B93" w:rsidP="00F60B9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60B93" w:rsidRPr="0099535B" w:rsidRDefault="00F60B93" w:rsidP="00F60B93">
          <w:pPr>
            <w:pStyle w:val="Bezodstpw"/>
            <w:jc w:val="center"/>
            <w:rPr>
              <w:noProof/>
            </w:rPr>
          </w:pPr>
        </w:p>
      </w:tc>
    </w:tr>
  </w:tbl>
  <w:p w:rsidR="00F60B93" w:rsidRPr="008F758E" w:rsidRDefault="00F60B93" w:rsidP="00F60B9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60B93" w:rsidRPr="008F758E" w:rsidRDefault="00F60B93" w:rsidP="00F60B9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60B93" w:rsidRPr="00D57C24" w:rsidRDefault="00F60B93" w:rsidP="00F60B9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F60B93" w:rsidRPr="00B7388A" w:rsidRDefault="00F60B93" w:rsidP="00F60B9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0B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49A" w:rsidRDefault="0048149A">
      <w:r>
        <w:separator/>
      </w:r>
    </w:p>
  </w:footnote>
  <w:footnote w:type="continuationSeparator" w:id="0">
    <w:p w:rsidR="0048149A" w:rsidRDefault="00481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8CF" w:rsidRDefault="009D68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B93" w:rsidRPr="0062295F" w:rsidRDefault="00F60B93" w:rsidP="00F60B9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D68CF" w:rsidRDefault="009D68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8CF" w:rsidRDefault="009D68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149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8149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D68CF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60B9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EB79179"/>
  <w15:chartTrackingRefBased/>
  <w15:docId w15:val="{D1D7346E-9050-48FC-8F61-C422F8D50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60B93"/>
  </w:style>
  <w:style w:type="paragraph" w:styleId="Bezodstpw">
    <w:name w:val="No Spacing"/>
    <w:uiPriority w:val="1"/>
    <w:qFormat/>
    <w:rsid w:val="00F60B9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2025-04-24T08:16:00Z</cp:lastPrinted>
  <dcterms:created xsi:type="dcterms:W3CDTF">2025-04-24T08:16:00Z</dcterms:created>
  <dcterms:modified xsi:type="dcterms:W3CDTF">2025-04-24T08:16:00Z</dcterms:modified>
</cp:coreProperties>
</file>