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AE4" w:rsidRDefault="006D2AE4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F025CE" w:rsidP="00081D13">
      <w:pPr>
        <w:spacing w:after="600"/>
        <w:jc w:val="right"/>
        <w:rPr>
          <w:rFonts w:ascii="Arial" w:hAnsi="Arial" w:cs="Arial"/>
        </w:rPr>
      </w:pPr>
      <w:r w:rsidRPr="00F025CE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1A065B">
        <w:rPr>
          <w:rFonts w:ascii="Arial" w:hAnsi="Arial" w:cs="Arial"/>
        </w:rPr>
        <w:t>2025-04-17</w:t>
      </w:r>
      <w:bookmarkStart w:id="1" w:name="_GoBack"/>
      <w:bookmarkEnd w:id="1"/>
    </w:p>
    <w:p w:rsidR="00081D13" w:rsidRPr="00353FDC" w:rsidRDefault="00F025CE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025CE">
        <w:rPr>
          <w:rFonts w:ascii="Arial" w:hAnsi="Arial" w:cs="Arial"/>
          <w:b/>
          <w:bCs/>
        </w:rPr>
        <w:t>Politechnika Częstochowska</w:t>
      </w:r>
    </w:p>
    <w:p w:rsidR="00081D13" w:rsidRPr="00353FDC" w:rsidRDefault="00F025CE" w:rsidP="00081D13">
      <w:pPr>
        <w:spacing w:line="360" w:lineRule="auto"/>
        <w:ind w:right="3969"/>
        <w:rPr>
          <w:rFonts w:ascii="Arial" w:hAnsi="Arial" w:cs="Arial"/>
        </w:rPr>
      </w:pPr>
      <w:r w:rsidRPr="00F025CE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025CE">
        <w:rPr>
          <w:rFonts w:ascii="Arial" w:hAnsi="Arial" w:cs="Arial"/>
        </w:rPr>
        <w:t>69</w:t>
      </w:r>
    </w:p>
    <w:p w:rsidR="00081D13" w:rsidRPr="00353FDC" w:rsidRDefault="00F025CE" w:rsidP="00081D13">
      <w:pPr>
        <w:ind w:right="3969"/>
        <w:rPr>
          <w:rFonts w:ascii="Arial" w:hAnsi="Arial" w:cs="Arial"/>
        </w:rPr>
      </w:pPr>
      <w:r w:rsidRPr="00F025CE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025CE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6D2AE4" w:rsidRPr="00524B34" w:rsidRDefault="006D2AE4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025C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25CE">
              <w:rPr>
                <w:rFonts w:ascii="Arial" w:hAnsi="Arial" w:cs="Arial"/>
                <w:bCs/>
              </w:rPr>
              <w:t xml:space="preserve"> Dostawa dwóch </w:t>
            </w:r>
            <w:proofErr w:type="spellStart"/>
            <w:r w:rsidRPr="00F025CE">
              <w:rPr>
                <w:rFonts w:ascii="Arial" w:hAnsi="Arial" w:cs="Arial"/>
                <w:bCs/>
              </w:rPr>
              <w:t>robotycznych</w:t>
            </w:r>
            <w:proofErr w:type="spellEnd"/>
            <w:r w:rsidRPr="00F025CE">
              <w:rPr>
                <w:rFonts w:ascii="Arial" w:hAnsi="Arial" w:cs="Arial"/>
                <w:bCs/>
              </w:rPr>
              <w:t xml:space="preserve"> platform mobilnych oraz robota humanoidalnego dla Wydziału Informatyki i Sztucznej Inteligencji Politechniki Częstochowskiej</w:t>
            </w:r>
          </w:p>
        </w:tc>
      </w:tr>
      <w:tr w:rsidR="00F025CE" w:rsidRPr="00353FDC" w:rsidTr="00906F39">
        <w:tc>
          <w:tcPr>
            <w:tcW w:w="2269" w:type="dxa"/>
            <w:shd w:val="clear" w:color="auto" w:fill="auto"/>
          </w:tcPr>
          <w:p w:rsidR="00F025CE" w:rsidRPr="00353FDC" w:rsidRDefault="00F025CE" w:rsidP="00906F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025CE" w:rsidRPr="00353FDC" w:rsidRDefault="00F025CE" w:rsidP="00906F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25CE">
              <w:rPr>
                <w:rFonts w:ascii="Arial" w:hAnsi="Arial" w:cs="Arial"/>
                <w:bCs/>
              </w:rPr>
              <w:t>RK-NZ.261.8.2025.AR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F025CE" w:rsidRPr="00F025CE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025CE" w:rsidRPr="00F025CE">
        <w:rPr>
          <w:rFonts w:ascii="Arial" w:hAnsi="Arial" w:cs="Arial"/>
        </w:rPr>
        <w:t>(</w:t>
      </w:r>
      <w:proofErr w:type="spellStart"/>
      <w:r w:rsidR="00F025CE" w:rsidRPr="00F025CE">
        <w:rPr>
          <w:rFonts w:ascii="Arial" w:hAnsi="Arial" w:cs="Arial"/>
        </w:rPr>
        <w:t>t.j</w:t>
      </w:r>
      <w:proofErr w:type="spellEnd"/>
      <w:r w:rsidR="00F025CE" w:rsidRPr="00F025CE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6D2AE4" w:rsidRDefault="006D2AE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6D2AE4" w:rsidRDefault="006D2AE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6D2AE4" w:rsidRDefault="006D2AE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6D2AE4" w:rsidRPr="00E1738E" w:rsidRDefault="006D2AE4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025CE" w:rsidRPr="00E1738E" w:rsidTr="00906F39">
        <w:trPr>
          <w:cantSplit/>
        </w:trPr>
        <w:tc>
          <w:tcPr>
            <w:tcW w:w="10080" w:type="dxa"/>
          </w:tcPr>
          <w:p w:rsidR="00F025CE" w:rsidRDefault="00F025CE" w:rsidP="00906F3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025CE">
              <w:rPr>
                <w:rFonts w:ascii="Arial" w:hAnsi="Arial" w:cs="Arial"/>
                <w:b/>
              </w:rPr>
              <w:t>E4I sp. z o.o.</w:t>
            </w:r>
          </w:p>
          <w:p w:rsidR="00F025CE" w:rsidRPr="00AC1F4A" w:rsidRDefault="00F025CE" w:rsidP="00906F3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025CE">
              <w:rPr>
                <w:rFonts w:ascii="Arial" w:hAnsi="Arial" w:cs="Arial"/>
                <w:bCs/>
              </w:rPr>
              <w:t>Krasińskiego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025CE">
              <w:rPr>
                <w:rFonts w:ascii="Arial" w:hAnsi="Arial" w:cs="Arial"/>
                <w:bCs/>
              </w:rPr>
              <w:t>29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F025CE" w:rsidRPr="00E1738E" w:rsidRDefault="00F025CE" w:rsidP="00906F3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025CE">
              <w:rPr>
                <w:rFonts w:ascii="Arial" w:hAnsi="Arial" w:cs="Arial"/>
                <w:bCs/>
              </w:rPr>
              <w:t>40-019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025CE">
              <w:rPr>
                <w:rFonts w:ascii="Arial" w:hAnsi="Arial" w:cs="Arial"/>
                <w:bCs/>
              </w:rPr>
              <w:t>Katowice</w:t>
            </w:r>
          </w:p>
          <w:p w:rsidR="00F025CE" w:rsidRPr="00BC506C" w:rsidRDefault="00F025CE" w:rsidP="00906F3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F025CE">
              <w:rPr>
                <w:rFonts w:ascii="Arial" w:hAnsi="Arial" w:cs="Arial"/>
                <w:b/>
              </w:rPr>
              <w:t>549 933.00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025CE" w:rsidRPr="00E1738E" w:rsidRDefault="00F025CE" w:rsidP="00906F3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025CE" w:rsidRPr="00E1738E" w:rsidRDefault="00F025CE" w:rsidP="00906F3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025CE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1417"/>
        <w:gridCol w:w="1843"/>
      </w:tblGrid>
      <w:tr w:rsidR="006D2AE4" w:rsidRPr="008567C7" w:rsidTr="006D2AE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D2AE4" w:rsidRPr="00553EDC" w:rsidRDefault="006D2A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6D2AE4" w:rsidRPr="00553EDC" w:rsidRDefault="006D2A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6D2AE4" w:rsidRPr="00553EDC" w:rsidRDefault="006D2AE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025C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6D2AE4" w:rsidRPr="00553EDC" w:rsidRDefault="006D2A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6D2AE4" w:rsidRPr="008567C7" w:rsidTr="006D2AE4">
        <w:tc>
          <w:tcPr>
            <w:tcW w:w="851" w:type="dxa"/>
            <w:vAlign w:val="center"/>
          </w:tcPr>
          <w:p w:rsidR="006D2AE4" w:rsidRPr="00553EDC" w:rsidRDefault="006D2AE4" w:rsidP="00906F3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25C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812" w:type="dxa"/>
            <w:vAlign w:val="center"/>
          </w:tcPr>
          <w:p w:rsidR="006D2AE4" w:rsidRPr="00553EDC" w:rsidRDefault="006D2AE4" w:rsidP="00906F3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025CE">
              <w:rPr>
                <w:rFonts w:ascii="Arial" w:hAnsi="Arial" w:cs="Arial"/>
                <w:b/>
                <w:sz w:val="22"/>
                <w:szCs w:val="22"/>
              </w:rPr>
              <w:t>E4I sp. z o.o.</w:t>
            </w:r>
          </w:p>
          <w:p w:rsidR="006D2AE4" w:rsidRPr="00553EDC" w:rsidRDefault="006D2AE4" w:rsidP="00906F3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025CE">
              <w:rPr>
                <w:rFonts w:ascii="Arial" w:hAnsi="Arial" w:cs="Arial"/>
                <w:bCs/>
                <w:sz w:val="22"/>
                <w:szCs w:val="22"/>
              </w:rPr>
              <w:t>Krasińskiego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025CE">
              <w:rPr>
                <w:rFonts w:ascii="Arial" w:hAnsi="Arial" w:cs="Arial"/>
                <w:bCs/>
                <w:sz w:val="22"/>
                <w:szCs w:val="22"/>
              </w:rPr>
              <w:t>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D2AE4" w:rsidRPr="00553EDC" w:rsidRDefault="006D2AE4" w:rsidP="00906F3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025CE">
              <w:rPr>
                <w:rFonts w:ascii="Arial" w:hAnsi="Arial" w:cs="Arial"/>
                <w:bCs/>
                <w:sz w:val="22"/>
                <w:szCs w:val="22"/>
              </w:rPr>
              <w:t>40-019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025CE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417" w:type="dxa"/>
            <w:vAlign w:val="center"/>
          </w:tcPr>
          <w:p w:rsidR="006D2AE4" w:rsidRPr="00553EDC" w:rsidRDefault="006D2AE4" w:rsidP="00906F3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25C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6D2AE4" w:rsidRPr="00553EDC" w:rsidRDefault="006D2AE4" w:rsidP="00906F3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25C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D2AE4" w:rsidRPr="008567C7" w:rsidTr="006D2AE4">
        <w:tc>
          <w:tcPr>
            <w:tcW w:w="851" w:type="dxa"/>
            <w:vAlign w:val="center"/>
          </w:tcPr>
          <w:p w:rsidR="006D2AE4" w:rsidRPr="00553EDC" w:rsidRDefault="006D2AE4" w:rsidP="00906F3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25C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812" w:type="dxa"/>
            <w:vAlign w:val="center"/>
          </w:tcPr>
          <w:p w:rsidR="006D2AE4" w:rsidRPr="00553EDC" w:rsidRDefault="006D2AE4" w:rsidP="00906F3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025CE">
              <w:rPr>
                <w:rFonts w:ascii="Arial" w:hAnsi="Arial" w:cs="Arial"/>
                <w:b/>
                <w:sz w:val="22"/>
                <w:szCs w:val="22"/>
              </w:rPr>
              <w:t xml:space="preserve">Top 3D Shop </w:t>
            </w:r>
            <w:proofErr w:type="spellStart"/>
            <w:r w:rsidRPr="00F025CE">
              <w:rPr>
                <w:rFonts w:ascii="Arial" w:hAnsi="Arial" w:cs="Arial"/>
                <w:b/>
                <w:sz w:val="22"/>
                <w:szCs w:val="22"/>
              </w:rPr>
              <w:t>Inc</w:t>
            </w:r>
            <w:proofErr w:type="spellEnd"/>
          </w:p>
          <w:p w:rsidR="006D2AE4" w:rsidRPr="00553EDC" w:rsidRDefault="006D2AE4" w:rsidP="00906F3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025CE">
              <w:rPr>
                <w:rFonts w:ascii="Arial" w:hAnsi="Arial" w:cs="Arial"/>
                <w:bCs/>
                <w:sz w:val="22"/>
                <w:szCs w:val="22"/>
              </w:rPr>
              <w:t xml:space="preserve">2005 </w:t>
            </w:r>
            <w:proofErr w:type="spellStart"/>
            <w:r w:rsidRPr="00F025CE">
              <w:rPr>
                <w:rFonts w:ascii="Arial" w:hAnsi="Arial" w:cs="Arial"/>
                <w:bCs/>
                <w:sz w:val="22"/>
                <w:szCs w:val="22"/>
              </w:rPr>
              <w:t>Eye</w:t>
            </w:r>
            <w:proofErr w:type="spellEnd"/>
            <w:r w:rsidRPr="00F025C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F025CE">
              <w:rPr>
                <w:rFonts w:ascii="Arial" w:hAnsi="Arial" w:cs="Arial"/>
                <w:bCs/>
                <w:sz w:val="22"/>
                <w:szCs w:val="22"/>
              </w:rPr>
              <w:t>St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025CE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D2AE4" w:rsidRPr="00553EDC" w:rsidRDefault="006D2AE4" w:rsidP="00906F3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025CE">
              <w:rPr>
                <w:rFonts w:ascii="Arial" w:hAnsi="Arial" w:cs="Arial"/>
                <w:bCs/>
                <w:sz w:val="22"/>
                <w:szCs w:val="22"/>
              </w:rPr>
              <w:t>93301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025CE">
              <w:rPr>
                <w:rFonts w:ascii="Arial" w:hAnsi="Arial" w:cs="Arial"/>
                <w:bCs/>
                <w:sz w:val="22"/>
                <w:szCs w:val="22"/>
              </w:rPr>
              <w:t>Bakersfield, CA</w:t>
            </w:r>
          </w:p>
        </w:tc>
        <w:tc>
          <w:tcPr>
            <w:tcW w:w="1417" w:type="dxa"/>
            <w:vAlign w:val="center"/>
          </w:tcPr>
          <w:p w:rsidR="006D2AE4" w:rsidRPr="00553EDC" w:rsidRDefault="006D2AE4" w:rsidP="00906F3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25C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6D2AE4" w:rsidRPr="00553EDC" w:rsidRDefault="006D2AE4" w:rsidP="00906F3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25C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E85D70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9F3" w:rsidRDefault="00A579F3">
      <w:r>
        <w:separator/>
      </w:r>
    </w:p>
  </w:endnote>
  <w:endnote w:type="continuationSeparator" w:id="0">
    <w:p w:rsidR="00A579F3" w:rsidRDefault="00A5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5CE" w:rsidRDefault="00F025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AE4" w:rsidRPr="006D2AE4" w:rsidRDefault="001A065B" w:rsidP="006D2AE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D2AE4" w:rsidRPr="006D2AE4" w:rsidTr="00906F39">
      <w:tc>
        <w:tcPr>
          <w:tcW w:w="0" w:type="auto"/>
          <w:shd w:val="clear" w:color="auto" w:fill="auto"/>
          <w:vAlign w:val="center"/>
        </w:tcPr>
        <w:p w:rsidR="006D2AE4" w:rsidRPr="006D2AE4" w:rsidRDefault="006D2AE4" w:rsidP="006D2AE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D2AE4" w:rsidRPr="006D2AE4" w:rsidRDefault="006D2AE4" w:rsidP="006D2AE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D2AE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D2AE4" w:rsidRPr="006D2AE4" w:rsidRDefault="006D2AE4" w:rsidP="006D2AE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D2AE4" w:rsidRPr="006D2AE4" w:rsidRDefault="006D2AE4" w:rsidP="006D2AE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D2AE4" w:rsidRPr="006D2AE4" w:rsidRDefault="006D2AE4" w:rsidP="006D2AE4">
    <w:pPr>
      <w:spacing w:line="276" w:lineRule="auto"/>
      <w:rPr>
        <w:rFonts w:ascii="Roboto" w:hAnsi="Roboto"/>
        <w:b/>
        <w:bCs/>
      </w:rPr>
    </w:pPr>
    <w:r w:rsidRPr="006D2AE4">
      <w:rPr>
        <w:rFonts w:ascii="Roboto" w:hAnsi="Roboto"/>
        <w:b/>
        <w:bCs/>
        <w:szCs w:val="18"/>
      </w:rPr>
      <w:t>Kanclerz Politechniki Częstochowskiej</w:t>
    </w:r>
  </w:p>
  <w:p w:rsidR="006D2AE4" w:rsidRPr="006D2AE4" w:rsidRDefault="001A065B" w:rsidP="006D2AE4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6D2AE4" w:rsidRPr="006D2AE4">
      <w:rPr>
        <w:rFonts w:ascii="Roboto" w:hAnsi="Roboto"/>
      </w:rPr>
      <w:t>ul. Gen. J.H. Dąbrowskiego 69, 42-201 Częstochowa</w:t>
    </w:r>
  </w:p>
  <w:p w:rsidR="006D2AE4" w:rsidRPr="006D2AE4" w:rsidRDefault="006D2AE4" w:rsidP="006D2AE4">
    <w:pPr>
      <w:spacing w:line="276" w:lineRule="auto"/>
      <w:rPr>
        <w:rFonts w:ascii="Arial" w:hAnsi="Arial"/>
        <w:noProof/>
      </w:rPr>
    </w:pPr>
    <w:r w:rsidRPr="006D2AE4">
      <w:rPr>
        <w:rFonts w:ascii="Roboto" w:hAnsi="Roboto"/>
      </w:rPr>
      <w:t>tel. +48 34 325 02 56, e-mail: kanclerz@pcz.pl</w:t>
    </w:r>
  </w:p>
  <w:p w:rsidR="006D2AE4" w:rsidRPr="006D2AE4" w:rsidRDefault="006D2AE4" w:rsidP="006D2AE4">
    <w:pPr>
      <w:rPr>
        <w:rFonts w:ascii="Roboto" w:hAnsi="Roboto"/>
        <w:b/>
      </w:rPr>
    </w:pPr>
    <w:r w:rsidRPr="006D2AE4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1A065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1A065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5CE" w:rsidRDefault="00F025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9F3" w:rsidRDefault="00A579F3">
      <w:r>
        <w:separator/>
      </w:r>
    </w:p>
  </w:footnote>
  <w:footnote w:type="continuationSeparator" w:id="0">
    <w:p w:rsidR="00A579F3" w:rsidRDefault="00A57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5CE" w:rsidRDefault="00F025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AE4" w:rsidRPr="006D2AE4" w:rsidRDefault="001A065B" w:rsidP="006D2AE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025CE" w:rsidRDefault="00F025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5CE" w:rsidRDefault="00F025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9F3"/>
    <w:rsid w:val="00005838"/>
    <w:rsid w:val="00022322"/>
    <w:rsid w:val="00042497"/>
    <w:rsid w:val="00081D13"/>
    <w:rsid w:val="000C1E6F"/>
    <w:rsid w:val="000E4E56"/>
    <w:rsid w:val="001A065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2492"/>
    <w:rsid w:val="0054734E"/>
    <w:rsid w:val="00596FD7"/>
    <w:rsid w:val="005E5BFF"/>
    <w:rsid w:val="00607F9B"/>
    <w:rsid w:val="00644DCB"/>
    <w:rsid w:val="00657C1E"/>
    <w:rsid w:val="006D2AE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79F3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25C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85F3B70"/>
  <w15:chartTrackingRefBased/>
  <w15:docId w15:val="{7FAFD2FA-64C9-49C8-B18A-4B43ED5BA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1899-12-31T23:00:00Z</cp:lastPrinted>
  <dcterms:created xsi:type="dcterms:W3CDTF">2025-04-16T11:10:00Z</dcterms:created>
  <dcterms:modified xsi:type="dcterms:W3CDTF">2025-04-16T11:10:00Z</dcterms:modified>
</cp:coreProperties>
</file>