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00DA3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67708" w:rsidRPr="00767708">
        <w:rPr>
          <w:rFonts w:ascii="Arial" w:hAnsi="Arial" w:cs="Arial"/>
          <w:b/>
          <w:sz w:val="24"/>
          <w:szCs w:val="24"/>
        </w:rPr>
        <w:t>CRZP/70/2025/AZP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67708" w:rsidRPr="0076770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67708" w:rsidRPr="0076770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67708" w:rsidRPr="0076770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67708" w:rsidRPr="0076770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67708" w:rsidRPr="0076770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7708" w:rsidTr="00092A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67708" w:rsidRDefault="00767708" w:rsidP="00092A8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67708" w:rsidRDefault="00767708" w:rsidP="00092A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6770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67708" w:rsidRDefault="00767708" w:rsidP="00092A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67708" w:rsidRDefault="00767708" w:rsidP="00092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67708" w:rsidRDefault="00767708" w:rsidP="00092A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DB0B47" w:rsidRDefault="00DB0B47" w:rsidP="00E4548F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B0B47">
        <w:rPr>
          <w:rFonts w:ascii="Arial" w:hAnsi="Arial" w:cs="Arial"/>
          <w:b/>
          <w:sz w:val="24"/>
          <w:szCs w:val="24"/>
        </w:rPr>
        <w:t xml:space="preserve">Wykonanie dokumentacji projektowej "Dostosowanie do potrzeb osób </w:t>
      </w:r>
      <w:r>
        <w:rPr>
          <w:rFonts w:ascii="Arial" w:hAnsi="Arial" w:cs="Arial"/>
          <w:b/>
          <w:sz w:val="24"/>
          <w:szCs w:val="24"/>
        </w:rPr>
        <w:br/>
      </w:r>
      <w:r w:rsidRPr="00DB0B47">
        <w:rPr>
          <w:rFonts w:ascii="Arial" w:hAnsi="Arial" w:cs="Arial"/>
          <w:b/>
          <w:sz w:val="24"/>
          <w:szCs w:val="24"/>
        </w:rPr>
        <w:t xml:space="preserve">z niepełnosprawnościami łazienek na parterze budynku C-1 przy ul. Morskiej </w:t>
      </w:r>
      <w:r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Pr="00DB0B47">
        <w:rPr>
          <w:rFonts w:ascii="Arial" w:hAnsi="Arial" w:cs="Arial"/>
          <w:b/>
          <w:sz w:val="24"/>
          <w:szCs w:val="24"/>
        </w:rPr>
        <w:t>81-87 w Gdyni"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67708" w:rsidRPr="0076770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677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67708" w:rsidTr="007677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770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67708" w:rsidTr="007677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770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67708" w:rsidTr="007677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770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67708" w:rsidTr="007677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770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67708" w:rsidRP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1.</w:t>
            </w:r>
            <w:r w:rsidRPr="00767708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767708" w:rsidRP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2.</w:t>
            </w:r>
            <w:r w:rsidRPr="00767708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(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767708" w:rsidRP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3.</w:t>
            </w:r>
            <w:r w:rsidRPr="00767708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instalacyjnej w zakresie sieci, instalacji i urządzeń elektrycznych i elektroenergetycznych  bez ograniczeń określone w ustawie z dnia 7 lipca 1994 r. Prawo Budowlane  (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76770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67708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767708" w:rsidRDefault="00767708" w:rsidP="00092A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7708">
              <w:rPr>
                <w:rFonts w:ascii="Arial" w:hAnsi="Arial" w:cs="Arial"/>
                <w:sz w:val="24"/>
                <w:szCs w:val="24"/>
              </w:rPr>
              <w:t>4.</w:t>
            </w:r>
            <w:r w:rsidRPr="00767708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000DA3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r w:rsidRPr="00767708">
              <w:rPr>
                <w:rFonts w:ascii="Arial" w:hAnsi="Arial" w:cs="Arial"/>
                <w:sz w:val="24"/>
                <w:szCs w:val="24"/>
              </w:rPr>
              <w:t>w wykonaniu co najmniej 3 dokumentacji projektowych związanej z zaprojektowaniem remontu (przebudowy) pomieszczeń sanitarnych wraz z zaprojektowaniem instalacji sanitarnych, elektrycznych.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812" w:rsidRDefault="00C61812" w:rsidP="00E4548F">
      <w:pPr>
        <w:spacing w:after="0" w:line="240" w:lineRule="auto"/>
      </w:pPr>
      <w:r>
        <w:separator/>
      </w:r>
    </w:p>
  </w:endnote>
  <w:endnote w:type="continuationSeparator" w:id="0">
    <w:p w:rsidR="00C61812" w:rsidRDefault="00C6181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708" w:rsidRDefault="007677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708" w:rsidRDefault="007677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708" w:rsidRDefault="007677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812" w:rsidRDefault="00C61812" w:rsidP="00E4548F">
      <w:pPr>
        <w:spacing w:after="0" w:line="240" w:lineRule="auto"/>
      </w:pPr>
      <w:r>
        <w:separator/>
      </w:r>
    </w:p>
  </w:footnote>
  <w:footnote w:type="continuationSeparator" w:id="0">
    <w:p w:rsidR="00C61812" w:rsidRDefault="00C6181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708" w:rsidRDefault="00767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708" w:rsidRDefault="00767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708" w:rsidRDefault="007677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12"/>
    <w:rsid w:val="00000DA3"/>
    <w:rsid w:val="002621C4"/>
    <w:rsid w:val="00767708"/>
    <w:rsid w:val="007B107C"/>
    <w:rsid w:val="007C7D43"/>
    <w:rsid w:val="00843802"/>
    <w:rsid w:val="008750B3"/>
    <w:rsid w:val="00C31816"/>
    <w:rsid w:val="00C61812"/>
    <w:rsid w:val="00DB0B47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3FE6A"/>
  <w15:chartTrackingRefBased/>
  <w15:docId w15:val="{65429CF3-A580-4C69-9FF7-F33BB2BF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770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6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770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1096</Words>
  <Characters>6580</Characters>
  <Application>Microsoft Office Word</Application>
  <DocSecurity>0</DocSecurity>
  <Lines>54</Lines>
  <Paragraphs>15</Paragraphs>
  <ScaleCrop>false</ScaleCrop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2025-04-17T09:34:00Z</dcterms:created>
  <dcterms:modified xsi:type="dcterms:W3CDTF">2025-04-17T09:34:00Z</dcterms:modified>
</cp:coreProperties>
</file>