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556B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D5E7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D5E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D5E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D5E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D5E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D5E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D5E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D5E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5E7C" w:rsidRPr="007B107C" w:rsidTr="009F4C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D5E7C" w:rsidRPr="007B107C" w:rsidRDefault="000D5E7C" w:rsidP="009F4CE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D5E7C" w:rsidRPr="007B107C" w:rsidRDefault="000D5E7C" w:rsidP="009F4CE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D5E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D5E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D5E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0D5E7C" w:rsidRPr="007B107C" w:rsidRDefault="000D5E7C" w:rsidP="009F4CE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0D5E7C" w:rsidRPr="007B107C" w:rsidRDefault="000D5E7C" w:rsidP="009F4CE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D5E7C" w:rsidRPr="007B107C" w:rsidRDefault="000D5E7C" w:rsidP="009F4CE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D5E7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D5E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mebli na potrzeby Studenckiego Domu Marynarza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D5E7C" w:rsidRPr="000D5E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CRZP/73/2025/AZP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D5E7C" w:rsidRPr="000D5E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0D5E7C" w:rsidRPr="007B107C" w:rsidRDefault="000D5E7C" w:rsidP="000D5E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0D5E7C" w:rsidRPr="007B107C" w:rsidRDefault="000D5E7C" w:rsidP="000D5E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art. 109 ust. 1 pkt 7 ustawy </w:t>
      </w:r>
      <w:proofErr w:type="spellStart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E7C" w:rsidRDefault="000D5E7C" w:rsidP="000D5E7C">
      <w:pPr>
        <w:spacing w:after="0" w:line="240" w:lineRule="auto"/>
      </w:pPr>
      <w:r>
        <w:separator/>
      </w:r>
    </w:p>
  </w:endnote>
  <w:endnote w:type="continuationSeparator" w:id="0">
    <w:p w:rsidR="000D5E7C" w:rsidRDefault="000D5E7C" w:rsidP="000D5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7C" w:rsidRDefault="000D5E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7C" w:rsidRDefault="000D5E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7C" w:rsidRDefault="000D5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E7C" w:rsidRDefault="000D5E7C" w:rsidP="000D5E7C">
      <w:pPr>
        <w:spacing w:after="0" w:line="240" w:lineRule="auto"/>
      </w:pPr>
      <w:r>
        <w:separator/>
      </w:r>
    </w:p>
  </w:footnote>
  <w:footnote w:type="continuationSeparator" w:id="0">
    <w:p w:rsidR="000D5E7C" w:rsidRDefault="000D5E7C" w:rsidP="000D5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7C" w:rsidRDefault="000D5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7C" w:rsidRDefault="000D5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7C" w:rsidRDefault="000D5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1D"/>
    <w:rsid w:val="000D5E7C"/>
    <w:rsid w:val="002621C4"/>
    <w:rsid w:val="007B107C"/>
    <w:rsid w:val="007C7D43"/>
    <w:rsid w:val="00843802"/>
    <w:rsid w:val="008750B3"/>
    <w:rsid w:val="0099051D"/>
    <w:rsid w:val="00B556BB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93C4D94-6FED-45E2-B807-060C9CE5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5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5E7C"/>
  </w:style>
  <w:style w:type="paragraph" w:styleId="Stopka">
    <w:name w:val="footer"/>
    <w:basedOn w:val="Normalny"/>
    <w:link w:val="StopkaZnak"/>
    <w:uiPriority w:val="99"/>
    <w:unhideWhenUsed/>
    <w:rsid w:val="000D5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5E7C"/>
  </w:style>
  <w:style w:type="paragraph" w:styleId="Tekstdymka">
    <w:name w:val="Balloon Text"/>
    <w:basedOn w:val="Normalny"/>
    <w:link w:val="TekstdymkaZnak"/>
    <w:uiPriority w:val="99"/>
    <w:semiHidden/>
    <w:unhideWhenUsed/>
    <w:rsid w:val="00B55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6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2025-04-17T09:59:00Z</cp:lastPrinted>
  <dcterms:created xsi:type="dcterms:W3CDTF">2025-04-17T09:59:00Z</dcterms:created>
  <dcterms:modified xsi:type="dcterms:W3CDTF">2025-04-17T09:59:00Z</dcterms:modified>
</cp:coreProperties>
</file>