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696D4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62CC7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62CC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62CC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62CC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62CC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62CC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62CC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62CC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2CC7" w:rsidRPr="007B107C" w:rsidTr="00640F5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62CC7" w:rsidRPr="007B107C" w:rsidRDefault="00262CC7" w:rsidP="00640F51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62CC7" w:rsidRPr="007B107C" w:rsidRDefault="00262CC7" w:rsidP="00640F51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62CC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62CC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62CC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262CC7" w:rsidRPr="007B107C" w:rsidRDefault="00262CC7" w:rsidP="00640F51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262CC7" w:rsidRPr="007B107C" w:rsidRDefault="00262CC7" w:rsidP="00640F51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62CC7" w:rsidRPr="007B107C" w:rsidRDefault="00262CC7" w:rsidP="00640F51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62CC7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62CC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cateringowa podczas Dnia Nawigatora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62CC7" w:rsidRPr="00262CC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CRZP/72/2025/AZP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62CC7" w:rsidRPr="00262CC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2CC7" w:rsidRDefault="00262CC7" w:rsidP="00262CC7">
      <w:pPr>
        <w:spacing w:after="0" w:line="240" w:lineRule="auto"/>
      </w:pPr>
      <w:r>
        <w:separator/>
      </w:r>
    </w:p>
  </w:endnote>
  <w:endnote w:type="continuationSeparator" w:id="0">
    <w:p w:rsidR="00262CC7" w:rsidRDefault="00262CC7" w:rsidP="00262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C7" w:rsidRDefault="00262C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C7" w:rsidRDefault="00262C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C7" w:rsidRDefault="00262C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2CC7" w:rsidRDefault="00262CC7" w:rsidP="00262CC7">
      <w:pPr>
        <w:spacing w:after="0" w:line="240" w:lineRule="auto"/>
      </w:pPr>
      <w:r>
        <w:separator/>
      </w:r>
    </w:p>
  </w:footnote>
  <w:footnote w:type="continuationSeparator" w:id="0">
    <w:p w:rsidR="00262CC7" w:rsidRDefault="00262CC7" w:rsidP="00262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C7" w:rsidRDefault="00262C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C7" w:rsidRDefault="00262C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C7" w:rsidRDefault="00262C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034"/>
    <w:rsid w:val="002621C4"/>
    <w:rsid w:val="00262CC7"/>
    <w:rsid w:val="003D3034"/>
    <w:rsid w:val="00696D43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E989E56-01D9-4429-AF11-EA114CA8A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2C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2CC7"/>
  </w:style>
  <w:style w:type="paragraph" w:styleId="Stopka">
    <w:name w:val="footer"/>
    <w:basedOn w:val="Normalny"/>
    <w:link w:val="StopkaZnak"/>
    <w:uiPriority w:val="99"/>
    <w:unhideWhenUsed/>
    <w:rsid w:val="00262C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2CC7"/>
  </w:style>
  <w:style w:type="paragraph" w:styleId="Tekstdymka">
    <w:name w:val="Balloon Text"/>
    <w:basedOn w:val="Normalny"/>
    <w:link w:val="TekstdymkaZnak"/>
    <w:uiPriority w:val="99"/>
    <w:semiHidden/>
    <w:unhideWhenUsed/>
    <w:rsid w:val="00696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6D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2025-04-17T07:00:00Z</cp:lastPrinted>
  <dcterms:created xsi:type="dcterms:W3CDTF">2025-04-17T07:00:00Z</dcterms:created>
  <dcterms:modified xsi:type="dcterms:W3CDTF">2025-04-17T07:00:00Z</dcterms:modified>
</cp:coreProperties>
</file>