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15C8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74E72" w:rsidRPr="00074E72">
        <w:rPr>
          <w:b/>
        </w:rPr>
        <w:t>CRZP/72/2025/AZP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74E72" w:rsidRPr="004A5DB6" w:rsidTr="00C13A00">
        <w:tc>
          <w:tcPr>
            <w:tcW w:w="9212" w:type="dxa"/>
            <w:shd w:val="clear" w:color="auto" w:fill="auto"/>
          </w:tcPr>
          <w:p w:rsidR="00074E72" w:rsidRPr="004A5DB6" w:rsidRDefault="00074E72" w:rsidP="00C13A0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74E72" w:rsidRPr="004A5DB6" w:rsidRDefault="00074E72" w:rsidP="00C13A0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74E72">
              <w:t>(</w:t>
            </w:r>
            <w:proofErr w:type="spellStart"/>
            <w:r w:rsidRPr="00074E72">
              <w:t>t.j</w:t>
            </w:r>
            <w:proofErr w:type="spellEnd"/>
            <w:r w:rsidRPr="00074E72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74E72" w:rsidRPr="004A5DB6" w:rsidRDefault="00074E72" w:rsidP="00C13A0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74E72" w:rsidRPr="004A5DB6" w:rsidRDefault="00074E72" w:rsidP="00C13A0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74E72" w:rsidRPr="004A5DB6" w:rsidRDefault="00074E72" w:rsidP="00C13A0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74E72" w:rsidRPr="00074E7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74E72" w:rsidP="005434B3">
      <w:pPr>
        <w:spacing w:after="240" w:line="276" w:lineRule="auto"/>
        <w:jc w:val="center"/>
      </w:pPr>
      <w:r w:rsidRPr="00074E72">
        <w:rPr>
          <w:b/>
        </w:rPr>
        <w:t>Usługa cateringowa podczas Dnia Nawigatora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39F" w:rsidRDefault="0072039F" w:rsidP="0038231F">
      <w:pPr>
        <w:spacing w:after="0" w:line="240" w:lineRule="auto"/>
      </w:pPr>
      <w:r>
        <w:separator/>
      </w:r>
    </w:p>
  </w:endnote>
  <w:endnote w:type="continuationSeparator" w:id="0">
    <w:p w:rsidR="0072039F" w:rsidRDefault="007203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72" w:rsidRDefault="00074E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72" w:rsidRDefault="00074E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39F" w:rsidRDefault="0072039F" w:rsidP="0038231F">
      <w:pPr>
        <w:spacing w:after="0" w:line="240" w:lineRule="auto"/>
      </w:pPr>
      <w:r>
        <w:separator/>
      </w:r>
    </w:p>
  </w:footnote>
  <w:footnote w:type="continuationSeparator" w:id="0">
    <w:p w:rsidR="0072039F" w:rsidRDefault="007203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72" w:rsidRDefault="00074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72" w:rsidRDefault="00074E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72" w:rsidRDefault="00074E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39F"/>
    <w:rsid w:val="00023477"/>
    <w:rsid w:val="000247FF"/>
    <w:rsid w:val="00025C8D"/>
    <w:rsid w:val="000303EE"/>
    <w:rsid w:val="0005473D"/>
    <w:rsid w:val="00073C3D"/>
    <w:rsid w:val="00074E72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039F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5C80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0E78D3"/>
  <w15:chartTrackingRefBased/>
  <w15:docId w15:val="{23296392-EABF-472D-B5D7-73CFFD7BD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14C80-78A5-47BE-A56A-20B80EF9A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2025-04-17T06:59:00Z</cp:lastPrinted>
  <dcterms:created xsi:type="dcterms:W3CDTF">2025-04-17T06:59:00Z</dcterms:created>
  <dcterms:modified xsi:type="dcterms:W3CDTF">2025-04-17T06:59:00Z</dcterms:modified>
</cp:coreProperties>
</file>