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160C93" w:rsidRDefault="00D62E6E" w:rsidP="00160C93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0C9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A250FE" w:rsidRPr="00160C93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160C93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60C93" w:rsidTr="00D62E6E">
        <w:tc>
          <w:tcPr>
            <w:tcW w:w="2800" w:type="dxa"/>
            <w:shd w:val="clear" w:color="auto" w:fill="auto"/>
          </w:tcPr>
          <w:p w:rsidR="00D62E6E" w:rsidRPr="00160C93" w:rsidRDefault="00D62E6E" w:rsidP="00160C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0C9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60C9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60C93" w:rsidRDefault="00D62E6E" w:rsidP="00160C9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160C93" w:rsidRDefault="00D62E6E" w:rsidP="00160C9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60C93" w:rsidRDefault="00D62E6E" w:rsidP="00160C9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D62E6E" w:rsidRPr="00160C93" w:rsidTr="00D62E6E">
        <w:tc>
          <w:tcPr>
            <w:tcW w:w="2800" w:type="dxa"/>
            <w:shd w:val="clear" w:color="auto" w:fill="auto"/>
          </w:tcPr>
          <w:p w:rsidR="00D62E6E" w:rsidRPr="00160C93" w:rsidRDefault="00D62E6E" w:rsidP="00160C9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0C9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60C93" w:rsidRDefault="00D62E6E" w:rsidP="00160C9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160C93" w:rsidRDefault="00D62E6E" w:rsidP="00160C9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60C93" w:rsidRDefault="00D62E6E" w:rsidP="00160C9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60C9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160C93" w:rsidRDefault="00BC121E" w:rsidP="00160C93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50FE" w:rsidRPr="00160C93" w:rsidTr="00B7696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250FE" w:rsidRPr="00160C93" w:rsidRDefault="00A250FE" w:rsidP="00160C93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A250FE" w:rsidRPr="00160C93" w:rsidRDefault="00A250FE" w:rsidP="00160C93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A250FE" w:rsidRPr="00160C93" w:rsidRDefault="00A250FE" w:rsidP="00160C9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A250FE" w:rsidRPr="00160C93" w:rsidRDefault="00A250FE" w:rsidP="00160C93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60C93" w:rsidRDefault="00A250FE" w:rsidP="00160C93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160C9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160C9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60C93" w:rsidTr="00D62E6E">
        <w:tc>
          <w:tcPr>
            <w:tcW w:w="2269" w:type="dxa"/>
            <w:shd w:val="clear" w:color="auto" w:fill="auto"/>
          </w:tcPr>
          <w:p w:rsidR="00D62E6E" w:rsidRPr="00160C93" w:rsidRDefault="00D62E6E" w:rsidP="00160C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60C93" w:rsidRDefault="00A250FE" w:rsidP="00160C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urządzenia wielofunkcyjnego oraz wysoce wydajnej jednostki obliczeniowej dla jednostek organizacyjnych Politechniki Częstochowskiej</w:t>
            </w:r>
            <w:r w:rsidR="00D62E6E"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50FE" w:rsidRPr="00160C93" w:rsidTr="00B7696A">
        <w:tc>
          <w:tcPr>
            <w:tcW w:w="2269" w:type="dxa"/>
            <w:shd w:val="clear" w:color="auto" w:fill="auto"/>
          </w:tcPr>
          <w:p w:rsidR="00A250FE" w:rsidRPr="00160C93" w:rsidRDefault="00A250FE" w:rsidP="00160C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50FE" w:rsidRPr="00160C93" w:rsidRDefault="00A250FE" w:rsidP="00160C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RK-NZ.261.14.2025.MM</w:t>
            </w:r>
          </w:p>
        </w:tc>
      </w:tr>
    </w:tbl>
    <w:p w:rsidR="00BC121E" w:rsidRPr="00160C93" w:rsidRDefault="00A250FE" w:rsidP="00160C93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60C93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160C9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160C9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160C93" w:rsidRDefault="008E296F" w:rsidP="00160C93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160C9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160C9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160C9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160C9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60C9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160C93" w:rsidRDefault="00BC121E" w:rsidP="00160C93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0C93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60C9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160C9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160C9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160C9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60C93" w:rsidRDefault="00BF69A4" w:rsidP="00160C93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60C9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60C9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60C9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160C9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60C93" w:rsidRDefault="00BC121E" w:rsidP="00160C93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60C93" w:rsidRDefault="00BC121E" w:rsidP="00160C93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160C93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160C93" w:rsidRDefault="00BC121E" w:rsidP="00160C9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160C9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60C93" w:rsidRDefault="00067B62" w:rsidP="00160C93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160C9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160C9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60C9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160C93" w:rsidRDefault="00067B62" w:rsidP="00160C93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60C93" w:rsidTr="00620E37">
        <w:tc>
          <w:tcPr>
            <w:tcW w:w="2660" w:type="dxa"/>
            <w:shd w:val="clear" w:color="auto" w:fill="auto"/>
          </w:tcPr>
          <w:p w:rsidR="00BC121E" w:rsidRPr="00160C93" w:rsidRDefault="00BC121E" w:rsidP="00160C9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160C93" w:rsidRDefault="00D62E6E" w:rsidP="00160C9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60C93" w:rsidRDefault="00844A96" w:rsidP="00160C9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60C93" w:rsidRDefault="00BC121E" w:rsidP="00160C9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160C93" w:rsidRDefault="00BC121E" w:rsidP="00160C9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60C9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60C93" w:rsidRDefault="00844A96" w:rsidP="00160C9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A250FE"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160C9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7C1" w:rsidRDefault="000D17C1">
      <w:r>
        <w:separator/>
      </w:r>
    </w:p>
  </w:endnote>
  <w:endnote w:type="continuationSeparator" w:id="0">
    <w:p w:rsidR="000D17C1" w:rsidRDefault="000D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C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0C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FE" w:rsidRDefault="00A25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7C1" w:rsidRDefault="000D17C1">
      <w:r>
        <w:separator/>
      </w:r>
    </w:p>
  </w:footnote>
  <w:footnote w:type="continuationSeparator" w:id="0">
    <w:p w:rsidR="000D17C1" w:rsidRDefault="000D1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FE" w:rsidRDefault="00A25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FE" w:rsidRDefault="00A250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0FE" w:rsidRDefault="00A250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7C1"/>
    <w:rsid w:val="0000184A"/>
    <w:rsid w:val="00007C1C"/>
    <w:rsid w:val="00012997"/>
    <w:rsid w:val="000621A2"/>
    <w:rsid w:val="00067B62"/>
    <w:rsid w:val="000719DC"/>
    <w:rsid w:val="00075CEC"/>
    <w:rsid w:val="000D17C1"/>
    <w:rsid w:val="000E0467"/>
    <w:rsid w:val="00106AC7"/>
    <w:rsid w:val="00111985"/>
    <w:rsid w:val="00147532"/>
    <w:rsid w:val="00160C93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4F75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250FE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495C31-F0E5-419B-B8E0-025DF0E3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60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0C93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F3105-D6BB-4791-B030-150774EB4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2025-04-16T10:37:00Z</cp:lastPrinted>
  <dcterms:created xsi:type="dcterms:W3CDTF">2025-04-16T10:37:00Z</dcterms:created>
  <dcterms:modified xsi:type="dcterms:W3CDTF">2025-04-16T10:37:00Z</dcterms:modified>
</cp:coreProperties>
</file>