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8E192B" w:rsidRDefault="00D62E6E" w:rsidP="008E192B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440BF" w:rsidRPr="008E192B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8E19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E192B" w:rsidTr="00D62E6E">
        <w:tc>
          <w:tcPr>
            <w:tcW w:w="2800" w:type="dxa"/>
            <w:shd w:val="clear" w:color="auto" w:fill="auto"/>
          </w:tcPr>
          <w:p w:rsidR="00D62E6E" w:rsidRPr="008E192B" w:rsidRDefault="00D62E6E" w:rsidP="008E19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E192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E192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E192B" w:rsidRDefault="00D62E6E" w:rsidP="008E19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8E192B" w:rsidRDefault="00D62E6E" w:rsidP="008E19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E192B" w:rsidRDefault="00D62E6E" w:rsidP="008E192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8E192B" w:rsidTr="00D62E6E">
        <w:tc>
          <w:tcPr>
            <w:tcW w:w="2800" w:type="dxa"/>
            <w:shd w:val="clear" w:color="auto" w:fill="auto"/>
          </w:tcPr>
          <w:p w:rsidR="00D62E6E" w:rsidRPr="008E192B" w:rsidRDefault="00D62E6E" w:rsidP="008E192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E192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E192B" w:rsidRDefault="00D62E6E" w:rsidP="008E19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8E192B" w:rsidRDefault="00D62E6E" w:rsidP="008E192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E192B" w:rsidRDefault="00D62E6E" w:rsidP="008E192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E192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8E192B" w:rsidRDefault="00BC121E" w:rsidP="008E192B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40BF" w:rsidRPr="008E192B" w:rsidTr="00331F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440BF" w:rsidRPr="008E192B" w:rsidRDefault="009440BF" w:rsidP="008E192B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9440BF" w:rsidRPr="008E192B" w:rsidRDefault="009440BF" w:rsidP="008E192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9440BF" w:rsidRPr="008E192B" w:rsidRDefault="009440BF" w:rsidP="008E19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9440BF" w:rsidRPr="008E192B" w:rsidRDefault="009440BF" w:rsidP="008E19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E192B" w:rsidRDefault="009440BF" w:rsidP="008E192B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8E192B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E192B" w:rsidTr="00D62E6E">
        <w:tc>
          <w:tcPr>
            <w:tcW w:w="2269" w:type="dxa"/>
            <w:shd w:val="clear" w:color="auto" w:fill="auto"/>
          </w:tcPr>
          <w:p w:rsidR="00D62E6E" w:rsidRPr="008E192B" w:rsidRDefault="00D62E6E" w:rsidP="008E19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E192B" w:rsidRDefault="009440BF" w:rsidP="008E19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graficznej stacji roboczej dla Katedry Maszyn Cieplnych Politechniki Częstochowskiej</w:t>
            </w:r>
            <w:r w:rsidR="00D62E6E"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40BF" w:rsidRPr="008E192B" w:rsidTr="00331F0B">
        <w:tc>
          <w:tcPr>
            <w:tcW w:w="2269" w:type="dxa"/>
            <w:shd w:val="clear" w:color="auto" w:fill="auto"/>
          </w:tcPr>
          <w:p w:rsidR="009440BF" w:rsidRPr="008E192B" w:rsidRDefault="009440BF" w:rsidP="008E19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40BF" w:rsidRPr="008E192B" w:rsidRDefault="009440BF" w:rsidP="008E19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RK-NZ.262.6.2025.MM</w:t>
            </w:r>
          </w:p>
        </w:tc>
      </w:tr>
    </w:tbl>
    <w:p w:rsidR="00BC121E" w:rsidRPr="008E192B" w:rsidRDefault="009440BF" w:rsidP="008E192B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E192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8E192B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8E192B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8E192B" w:rsidRDefault="008E296F" w:rsidP="008E192B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8E19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8E192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8E192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E192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8E192B" w:rsidRDefault="00BC121E" w:rsidP="008E192B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E192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8E192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8E192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8E192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E192B" w:rsidRDefault="00BF69A4" w:rsidP="008E192B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E192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E19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8E19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E192B" w:rsidRDefault="00BC121E" w:rsidP="008E19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E192B" w:rsidRDefault="00BC121E" w:rsidP="008E192B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E192B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8E192B" w:rsidRDefault="00BC121E" w:rsidP="008E19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8E192B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E192B" w:rsidRDefault="00067B62" w:rsidP="008E192B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8E19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8E192B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E19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8E192B" w:rsidRDefault="00067B62" w:rsidP="008E19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E192B" w:rsidTr="00620E37">
        <w:tc>
          <w:tcPr>
            <w:tcW w:w="2660" w:type="dxa"/>
            <w:shd w:val="clear" w:color="auto" w:fill="auto"/>
          </w:tcPr>
          <w:p w:rsidR="00BC121E" w:rsidRPr="008E192B" w:rsidRDefault="00BC121E" w:rsidP="008E19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8E192B" w:rsidRDefault="00D62E6E" w:rsidP="008E19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E192B" w:rsidRDefault="00844A96" w:rsidP="008E192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E192B" w:rsidRDefault="00BC121E" w:rsidP="008E19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8E192B" w:rsidRDefault="00BC121E" w:rsidP="008E19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E192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E192B" w:rsidRDefault="00844A96" w:rsidP="008E192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9440BF"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8E19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379" w:rsidRDefault="00551379">
      <w:r>
        <w:separator/>
      </w:r>
    </w:p>
  </w:endnote>
  <w:endnote w:type="continuationSeparator" w:id="0">
    <w:p w:rsidR="00551379" w:rsidRDefault="00551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9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9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BF" w:rsidRDefault="009440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379" w:rsidRDefault="00551379">
      <w:r>
        <w:separator/>
      </w:r>
    </w:p>
  </w:footnote>
  <w:footnote w:type="continuationSeparator" w:id="0">
    <w:p w:rsidR="00551379" w:rsidRDefault="00551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BF" w:rsidRDefault="00944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BF" w:rsidRDefault="00944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BF" w:rsidRDefault="009440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37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1379"/>
    <w:rsid w:val="0056132E"/>
    <w:rsid w:val="00583ED5"/>
    <w:rsid w:val="00597DD0"/>
    <w:rsid w:val="005A5013"/>
    <w:rsid w:val="005C0282"/>
    <w:rsid w:val="005C3627"/>
    <w:rsid w:val="005E622E"/>
    <w:rsid w:val="00617500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192B"/>
    <w:rsid w:val="008E296F"/>
    <w:rsid w:val="008E370F"/>
    <w:rsid w:val="009440B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C236A9-26E6-4633-9D8A-7DC16CDA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E1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192B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BF5E3-55DE-4EC7-96DC-162E1B360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2025-04-14T08:13:00Z</cp:lastPrinted>
  <dcterms:created xsi:type="dcterms:W3CDTF">2025-04-14T08:13:00Z</dcterms:created>
  <dcterms:modified xsi:type="dcterms:W3CDTF">2025-04-14T08:13:00Z</dcterms:modified>
</cp:coreProperties>
</file>