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56C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80B53" w:rsidRPr="00A80B53">
        <w:rPr>
          <w:b/>
        </w:rPr>
        <w:t>CRZP/66/2025/AZP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80B53" w:rsidRPr="004A5DB6" w:rsidTr="001F141A">
        <w:tc>
          <w:tcPr>
            <w:tcW w:w="9212" w:type="dxa"/>
            <w:shd w:val="clear" w:color="auto" w:fill="auto"/>
          </w:tcPr>
          <w:p w:rsidR="00A80B53" w:rsidRPr="004A5DB6" w:rsidRDefault="00A80B53" w:rsidP="001F141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80B53" w:rsidRPr="004A5DB6" w:rsidRDefault="00A80B53" w:rsidP="001F141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80B53">
              <w:t>(</w:t>
            </w:r>
            <w:proofErr w:type="spellStart"/>
            <w:r w:rsidRPr="00A80B53">
              <w:t>t.j</w:t>
            </w:r>
            <w:proofErr w:type="spellEnd"/>
            <w:r w:rsidRPr="00A80B5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80B53" w:rsidRPr="004A5DB6" w:rsidRDefault="00A80B53" w:rsidP="001F141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80B53" w:rsidRPr="004A5DB6" w:rsidRDefault="00A80B53" w:rsidP="001F141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80B53" w:rsidRPr="004A5DB6" w:rsidRDefault="00A80B53" w:rsidP="001F141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80B53" w:rsidRPr="00A80B5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80B53" w:rsidP="005434B3">
      <w:pPr>
        <w:spacing w:after="240" w:line="276" w:lineRule="auto"/>
        <w:jc w:val="center"/>
      </w:pPr>
      <w:r w:rsidRPr="00A80B53">
        <w:rPr>
          <w:b/>
        </w:rPr>
        <w:t>Zakup gadżetów promocyjnych na Krajową Konferencję Elektroniki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25E" w:rsidRDefault="001E325E" w:rsidP="0038231F">
      <w:pPr>
        <w:spacing w:after="0" w:line="240" w:lineRule="auto"/>
      </w:pPr>
      <w:r>
        <w:separator/>
      </w:r>
    </w:p>
  </w:endnote>
  <w:endnote w:type="continuationSeparator" w:id="0">
    <w:p w:rsidR="001E325E" w:rsidRDefault="001E32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B53" w:rsidRDefault="00A80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B53" w:rsidRDefault="00A80B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25E" w:rsidRDefault="001E325E" w:rsidP="0038231F">
      <w:pPr>
        <w:spacing w:after="0" w:line="240" w:lineRule="auto"/>
      </w:pPr>
      <w:r>
        <w:separator/>
      </w:r>
    </w:p>
  </w:footnote>
  <w:footnote w:type="continuationSeparator" w:id="0">
    <w:p w:rsidR="001E325E" w:rsidRDefault="001E32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B53" w:rsidRDefault="00A80B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B53" w:rsidRDefault="00A80B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B53" w:rsidRDefault="00A80B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25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325E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56CF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B53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5FCA0E"/>
  <w15:chartTrackingRefBased/>
  <w15:docId w15:val="{7F7DC353-FEB4-4A85-916A-E0D909ED2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C23C-BF01-4F21-9F40-6909B59CE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2025-04-11T07:31:00Z</cp:lastPrinted>
  <dcterms:created xsi:type="dcterms:W3CDTF">2025-04-11T07:31:00Z</dcterms:created>
  <dcterms:modified xsi:type="dcterms:W3CDTF">2025-04-11T07:31:00Z</dcterms:modified>
</cp:coreProperties>
</file>