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D2F9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3793D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3793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3793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3793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3793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3793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3793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3793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3793D" w:rsidRPr="007B107C" w:rsidTr="001F141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793D" w:rsidRPr="007B107C" w:rsidRDefault="0063793D" w:rsidP="001F141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3793D" w:rsidRPr="007B107C" w:rsidRDefault="0063793D" w:rsidP="001F141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3793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3793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3793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3793D" w:rsidRPr="007B107C" w:rsidRDefault="0063793D" w:rsidP="001F141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3793D" w:rsidRPr="007B107C" w:rsidRDefault="0063793D" w:rsidP="001F141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3793D" w:rsidRPr="007B107C" w:rsidRDefault="0063793D" w:rsidP="001F141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3793D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3793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na Krajową Konferencję Elektroniki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3793D" w:rsidRPr="0063793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CRZP/66/2025/AZP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3793D" w:rsidRPr="0063793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93D" w:rsidRDefault="0063793D" w:rsidP="0063793D">
      <w:pPr>
        <w:spacing w:after="0" w:line="240" w:lineRule="auto"/>
      </w:pPr>
      <w:r>
        <w:separator/>
      </w:r>
    </w:p>
  </w:endnote>
  <w:endnote w:type="continuationSeparator" w:id="0">
    <w:p w:rsidR="0063793D" w:rsidRDefault="0063793D" w:rsidP="00637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93D" w:rsidRDefault="006379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93D" w:rsidRDefault="0063793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93D" w:rsidRDefault="006379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93D" w:rsidRDefault="0063793D" w:rsidP="0063793D">
      <w:pPr>
        <w:spacing w:after="0" w:line="240" w:lineRule="auto"/>
      </w:pPr>
      <w:r>
        <w:separator/>
      </w:r>
    </w:p>
  </w:footnote>
  <w:footnote w:type="continuationSeparator" w:id="0">
    <w:p w:rsidR="0063793D" w:rsidRDefault="0063793D" w:rsidP="006379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93D" w:rsidRDefault="006379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93D" w:rsidRDefault="006379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793D" w:rsidRDefault="006379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248"/>
    <w:rsid w:val="002621C4"/>
    <w:rsid w:val="0063793D"/>
    <w:rsid w:val="007B107C"/>
    <w:rsid w:val="007C7D43"/>
    <w:rsid w:val="00843802"/>
    <w:rsid w:val="008750B3"/>
    <w:rsid w:val="00C31816"/>
    <w:rsid w:val="00DC0248"/>
    <w:rsid w:val="00FD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436D287-8D49-4455-8F11-E8B0263B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7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793D"/>
  </w:style>
  <w:style w:type="paragraph" w:styleId="Stopka">
    <w:name w:val="footer"/>
    <w:basedOn w:val="Normalny"/>
    <w:link w:val="StopkaZnak"/>
    <w:uiPriority w:val="99"/>
    <w:unhideWhenUsed/>
    <w:rsid w:val="00637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793D"/>
  </w:style>
  <w:style w:type="paragraph" w:styleId="Tekstdymka">
    <w:name w:val="Balloon Text"/>
    <w:basedOn w:val="Normalny"/>
    <w:link w:val="TekstdymkaZnak"/>
    <w:uiPriority w:val="99"/>
    <w:semiHidden/>
    <w:unhideWhenUsed/>
    <w:rsid w:val="00FD2F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F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385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2025-04-11T07:31:00Z</cp:lastPrinted>
  <dcterms:created xsi:type="dcterms:W3CDTF">2025-04-11T07:31:00Z</dcterms:created>
  <dcterms:modified xsi:type="dcterms:W3CDTF">2025-04-11T07:31:00Z</dcterms:modified>
</cp:coreProperties>
</file>