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9471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D7B0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D7B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D7B0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D7B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D7B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D7B0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D7B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D7B0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D7B01" w:rsidRPr="007B107C" w:rsidTr="00053D8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D7B01" w:rsidRPr="007B107C" w:rsidRDefault="007D7B01" w:rsidP="00053D8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D7B01" w:rsidRPr="007B107C" w:rsidRDefault="007D7B01" w:rsidP="00053D8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D7B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D7B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D7B0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D7B01" w:rsidRPr="007B107C" w:rsidRDefault="007D7B01" w:rsidP="00053D8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D7B01" w:rsidRPr="007B107C" w:rsidRDefault="007D7B01" w:rsidP="00053D8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D7B01" w:rsidRPr="007B107C" w:rsidRDefault="007D7B01" w:rsidP="00053D8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D7B0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D7B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ze znakowaniem na Morski Festiwal Nauki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D7B01" w:rsidRPr="007D7B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CRZP/62/2025/AZP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D7B01" w:rsidRPr="007D7B0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 w:rsidSect="00280A52">
      <w:headerReference w:type="default" r:id="rId7"/>
      <w:pgSz w:w="11906" w:h="16838"/>
      <w:pgMar w:top="1417" w:right="1417" w:bottom="1417" w:left="1417" w:header="2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B01" w:rsidRDefault="007D7B01" w:rsidP="007D7B01">
      <w:pPr>
        <w:spacing w:after="0" w:line="240" w:lineRule="auto"/>
      </w:pPr>
      <w:r>
        <w:separator/>
      </w:r>
    </w:p>
  </w:endnote>
  <w:endnote w:type="continuationSeparator" w:id="0">
    <w:p w:rsidR="007D7B01" w:rsidRDefault="007D7B01" w:rsidP="007D7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B01" w:rsidRDefault="007D7B01" w:rsidP="007D7B01">
      <w:pPr>
        <w:spacing w:after="0" w:line="240" w:lineRule="auto"/>
      </w:pPr>
      <w:r>
        <w:separator/>
      </w:r>
    </w:p>
  </w:footnote>
  <w:footnote w:type="continuationSeparator" w:id="0">
    <w:p w:rsidR="007D7B01" w:rsidRDefault="007D7B01" w:rsidP="007D7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280A52" w:rsidRPr="00F30105" w:rsidTr="00053D82">
      <w:trPr>
        <w:trHeight w:val="1950"/>
        <w:jc w:val="center"/>
      </w:trPr>
      <w:tc>
        <w:tcPr>
          <w:tcW w:w="2925" w:type="dxa"/>
          <w:shd w:val="clear" w:color="auto" w:fill="auto"/>
          <w:hideMark/>
        </w:tcPr>
        <w:p w:rsidR="00280A52" w:rsidRPr="00F30105" w:rsidRDefault="00280A52" w:rsidP="00280A52">
          <w:pPr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1809750" cy="1162050"/>
                <wp:effectExtent l="0" t="0" r="0" b="0"/>
                <wp:docPr id="40" name="Obraz 40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shd w:val="clear" w:color="auto" w:fill="auto"/>
        </w:tcPr>
        <w:p w:rsidR="00280A52" w:rsidRPr="00F30105" w:rsidRDefault="00280A52" w:rsidP="00280A52">
          <w:pPr>
            <w:rPr>
              <w:sz w:val="36"/>
              <w:szCs w:val="36"/>
            </w:rPr>
          </w:pPr>
        </w:p>
        <w:p w:rsidR="00280A52" w:rsidRDefault="00280A52" w:rsidP="00280A52">
          <w:r>
            <w:rPr>
              <w:noProof/>
            </w:rPr>
            <w:drawing>
              <wp:inline distT="0" distB="0" distL="0" distR="0">
                <wp:extent cx="2047875" cy="638175"/>
                <wp:effectExtent l="0" t="0" r="0" b="0"/>
                <wp:docPr id="41" name="Obraz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shd w:val="clear" w:color="auto" w:fill="auto"/>
        </w:tcPr>
        <w:p w:rsidR="00280A52" w:rsidRDefault="00280A52" w:rsidP="00280A52">
          <w:pPr>
            <w:spacing w:after="80" w:line="360" w:lineRule="auto"/>
          </w:pPr>
        </w:p>
        <w:p w:rsidR="00280A52" w:rsidRPr="00F30105" w:rsidRDefault="00280A52" w:rsidP="00280A52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1743075" cy="581025"/>
                <wp:effectExtent l="0" t="0" r="9525" b="9525"/>
                <wp:docPr id="42" name="Obraz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80A52" w:rsidRDefault="00280A52" w:rsidP="00280A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EF4"/>
    <w:rsid w:val="001D4EF4"/>
    <w:rsid w:val="002621C4"/>
    <w:rsid w:val="00280A52"/>
    <w:rsid w:val="007B107C"/>
    <w:rsid w:val="007C7D43"/>
    <w:rsid w:val="007D7B01"/>
    <w:rsid w:val="00843802"/>
    <w:rsid w:val="008750B3"/>
    <w:rsid w:val="00C31816"/>
    <w:rsid w:val="00E9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D5F0F"/>
  <w15:chartTrackingRefBased/>
  <w15:docId w15:val="{9CA90A31-CCA4-45CB-BFA1-94AC12A44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7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7B01"/>
  </w:style>
  <w:style w:type="paragraph" w:styleId="Stopka">
    <w:name w:val="footer"/>
    <w:basedOn w:val="Normalny"/>
    <w:link w:val="StopkaZnak"/>
    <w:uiPriority w:val="99"/>
    <w:unhideWhenUsed/>
    <w:rsid w:val="007D7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7B01"/>
  </w:style>
  <w:style w:type="paragraph" w:styleId="Tekstdymka">
    <w:name w:val="Balloon Text"/>
    <w:basedOn w:val="Normalny"/>
    <w:link w:val="TekstdymkaZnak"/>
    <w:uiPriority w:val="99"/>
    <w:semiHidden/>
    <w:unhideWhenUsed/>
    <w:rsid w:val="00E947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47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2025-04-08T10:56:00Z</cp:lastPrinted>
  <dcterms:created xsi:type="dcterms:W3CDTF">2025-04-08T10:56:00Z</dcterms:created>
  <dcterms:modified xsi:type="dcterms:W3CDTF">2025-04-08T10:56:00Z</dcterms:modified>
</cp:coreProperties>
</file>