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D5179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35617" w:rsidRPr="00435617">
        <w:rPr>
          <w:b/>
        </w:rPr>
        <w:t>CRZP/62/2025/AZP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35617" w:rsidRPr="004A5DB6" w:rsidTr="00053D82">
        <w:tc>
          <w:tcPr>
            <w:tcW w:w="9212" w:type="dxa"/>
            <w:shd w:val="clear" w:color="auto" w:fill="auto"/>
          </w:tcPr>
          <w:p w:rsidR="00435617" w:rsidRPr="004A5DB6" w:rsidRDefault="00435617" w:rsidP="00053D8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35617" w:rsidRPr="004A5DB6" w:rsidRDefault="00435617" w:rsidP="00053D8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35617">
              <w:t>(</w:t>
            </w:r>
            <w:proofErr w:type="spellStart"/>
            <w:r w:rsidRPr="00435617">
              <w:t>t.j</w:t>
            </w:r>
            <w:proofErr w:type="spellEnd"/>
            <w:r w:rsidRPr="00435617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435617" w:rsidRPr="004A5DB6" w:rsidRDefault="00435617" w:rsidP="00053D8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35617" w:rsidRPr="004A5DB6" w:rsidRDefault="00435617" w:rsidP="00053D8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35617" w:rsidRPr="004A5DB6" w:rsidRDefault="00435617" w:rsidP="00053D8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  <w:bookmarkStart w:id="0" w:name="_GoBack"/>
      <w:bookmarkEnd w:id="0"/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35617" w:rsidRPr="00435617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35617" w:rsidP="005434B3">
      <w:pPr>
        <w:spacing w:after="240" w:line="276" w:lineRule="auto"/>
        <w:jc w:val="center"/>
      </w:pPr>
      <w:r w:rsidRPr="00435617">
        <w:rPr>
          <w:b/>
        </w:rPr>
        <w:t>Zakup gadżetów promocyjnych ze znakowaniem na Morski Festiwal Nauki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E46C7A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B7C" w:rsidRDefault="00C83B7C" w:rsidP="0038231F">
      <w:pPr>
        <w:spacing w:after="0" w:line="240" w:lineRule="auto"/>
      </w:pPr>
      <w:r>
        <w:separator/>
      </w:r>
    </w:p>
  </w:endnote>
  <w:endnote w:type="continuationSeparator" w:id="0">
    <w:p w:rsidR="00C83B7C" w:rsidRDefault="00C83B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B7C" w:rsidRDefault="00C83B7C" w:rsidP="0038231F">
      <w:pPr>
        <w:spacing w:after="0" w:line="240" w:lineRule="auto"/>
      </w:pPr>
      <w:r>
        <w:separator/>
      </w:r>
    </w:p>
  </w:footnote>
  <w:footnote w:type="continuationSeparator" w:id="0">
    <w:p w:rsidR="00C83B7C" w:rsidRDefault="00C83B7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70" w:type="dxa"/>
      <w:jc w:val="center"/>
      <w:tblLayout w:type="fixed"/>
      <w:tblLook w:val="04A0" w:firstRow="1" w:lastRow="0" w:firstColumn="1" w:lastColumn="0" w:noHBand="0" w:noVBand="1"/>
    </w:tblPr>
    <w:tblGrid>
      <w:gridCol w:w="2925"/>
      <w:gridCol w:w="3375"/>
      <w:gridCol w:w="3270"/>
    </w:tblGrid>
    <w:tr w:rsidR="00E46C7A" w:rsidRPr="00F30105" w:rsidTr="00053D82">
      <w:trPr>
        <w:trHeight w:val="1950"/>
        <w:jc w:val="center"/>
      </w:trPr>
      <w:tc>
        <w:tcPr>
          <w:tcW w:w="2925" w:type="dxa"/>
          <w:shd w:val="clear" w:color="auto" w:fill="auto"/>
          <w:hideMark/>
        </w:tcPr>
        <w:p w:rsidR="00E46C7A" w:rsidRPr="00F30105" w:rsidRDefault="00E46C7A" w:rsidP="00E46C7A">
          <w:pPr>
            <w:rPr>
              <w:sz w:val="24"/>
              <w:szCs w:val="24"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45" type="#_x0000_t75" style="width:142.5pt;height:91.5pt">
                <v:imagedata r:id="rId1" o:title="5_Podstawowy znak w kolorze w poziomie"/>
              </v:shape>
            </w:pict>
          </w:r>
        </w:p>
      </w:tc>
      <w:tc>
        <w:tcPr>
          <w:tcW w:w="3375" w:type="dxa"/>
          <w:shd w:val="clear" w:color="auto" w:fill="auto"/>
        </w:tcPr>
        <w:p w:rsidR="00E46C7A" w:rsidRPr="00F30105" w:rsidRDefault="00E46C7A" w:rsidP="00E46C7A">
          <w:pPr>
            <w:rPr>
              <w:sz w:val="36"/>
              <w:szCs w:val="36"/>
            </w:rPr>
          </w:pPr>
        </w:p>
        <w:p w:rsidR="00E46C7A" w:rsidRDefault="00E46C7A" w:rsidP="00E46C7A">
          <w:r>
            <w:rPr>
              <w:noProof/>
            </w:rPr>
            <w:pict>
              <v:shape id="_x0000_i1146" type="#_x0000_t75" style="width:161.25pt;height:50.25pt;visibility:visible">
                <v:imagedata r:id="rId2" o:title=""/>
              </v:shape>
            </w:pict>
          </w:r>
        </w:p>
      </w:tc>
      <w:tc>
        <w:tcPr>
          <w:tcW w:w="3270" w:type="dxa"/>
          <w:shd w:val="clear" w:color="auto" w:fill="auto"/>
        </w:tcPr>
        <w:p w:rsidR="00E46C7A" w:rsidRDefault="00E46C7A" w:rsidP="00E46C7A">
          <w:pPr>
            <w:spacing w:after="80" w:line="360" w:lineRule="auto"/>
          </w:pPr>
        </w:p>
        <w:p w:rsidR="00E46C7A" w:rsidRPr="00F30105" w:rsidRDefault="00E46C7A" w:rsidP="00E46C7A">
          <w:pPr>
            <w:jc w:val="right"/>
            <w:rPr>
              <w:sz w:val="24"/>
              <w:szCs w:val="24"/>
            </w:rPr>
          </w:pPr>
          <w:r>
            <w:rPr>
              <w:noProof/>
            </w:rPr>
            <w:pict>
              <v:shape id="_x0000_i1147" type="#_x0000_t75" style="width:137.25pt;height:45.75pt;visibility:visible">
                <v:imagedata r:id="rId3" o:title=""/>
              </v:shape>
            </w:pict>
          </w:r>
        </w:p>
      </w:tc>
    </w:tr>
  </w:tbl>
  <w:p w:rsidR="00435617" w:rsidRDefault="00435617" w:rsidP="00E46C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3B7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35617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D5179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83B7C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6C7A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378FE9"/>
  <w15:chartTrackingRefBased/>
  <w15:docId w15:val="{8BC83E03-303D-4FCC-BC77-A02E31C13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423F6-C317-4652-A8A1-AD0F3E792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2025-04-08T10:56:00Z</cp:lastPrinted>
  <dcterms:created xsi:type="dcterms:W3CDTF">2025-04-08T10:56:00Z</dcterms:created>
  <dcterms:modified xsi:type="dcterms:W3CDTF">2025-04-08T10:56:00Z</dcterms:modified>
</cp:coreProperties>
</file>