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662B75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662B75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662B75">
        <w:rPr>
          <w:rFonts w:ascii="Arial" w:hAnsi="Arial" w:cs="Arial"/>
        </w:rPr>
        <w:t>2025-04-0</w:t>
      </w:r>
      <w:r w:rsidR="006A0403">
        <w:rPr>
          <w:rFonts w:ascii="Arial" w:hAnsi="Arial" w:cs="Arial"/>
        </w:rPr>
        <w:t>8</w:t>
      </w:r>
    </w:p>
    <w:p w:rsidR="00B36EDA" w:rsidRPr="00353FDC" w:rsidRDefault="00662B75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662B75">
        <w:rPr>
          <w:rFonts w:ascii="Arial" w:hAnsi="Arial" w:cs="Arial"/>
          <w:b/>
          <w:bCs/>
        </w:rPr>
        <w:t>Politechnika Częstochowska</w:t>
      </w:r>
    </w:p>
    <w:p w:rsidR="00B36EDA" w:rsidRPr="00353FDC" w:rsidRDefault="00662B75" w:rsidP="00B36EDA">
      <w:pPr>
        <w:spacing w:line="360" w:lineRule="auto"/>
        <w:ind w:right="3969"/>
        <w:rPr>
          <w:rFonts w:ascii="Arial" w:hAnsi="Arial" w:cs="Arial"/>
        </w:rPr>
      </w:pPr>
      <w:r w:rsidRPr="00662B75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662B75">
        <w:rPr>
          <w:rFonts w:ascii="Arial" w:hAnsi="Arial" w:cs="Arial"/>
        </w:rPr>
        <w:t>69</w:t>
      </w:r>
    </w:p>
    <w:p w:rsidR="00B36EDA" w:rsidRPr="00353FDC" w:rsidRDefault="00662B75" w:rsidP="00B36EDA">
      <w:pPr>
        <w:ind w:right="3969"/>
        <w:rPr>
          <w:rFonts w:ascii="Arial" w:hAnsi="Arial" w:cs="Arial"/>
        </w:rPr>
      </w:pPr>
      <w:r w:rsidRPr="00662B75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662B75">
        <w:rPr>
          <w:rFonts w:ascii="Arial" w:hAnsi="Arial" w:cs="Arial"/>
        </w:rPr>
        <w:t>Częstochowa</w:t>
      </w:r>
    </w:p>
    <w:p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662B7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62B75">
              <w:rPr>
                <w:rFonts w:ascii="Arial" w:hAnsi="Arial" w:cs="Arial"/>
                <w:bCs/>
              </w:rPr>
              <w:t>Sukcesywna dostawa odczynników chemicznych dla jednostek organizacyjnych Politechniki Częstochowskiej  przez okres 24 miesięcy</w:t>
            </w:r>
          </w:p>
        </w:tc>
      </w:tr>
      <w:tr w:rsidR="00662B75" w:rsidRPr="00353FDC" w:rsidTr="00350A49">
        <w:tc>
          <w:tcPr>
            <w:tcW w:w="2269" w:type="dxa"/>
            <w:shd w:val="clear" w:color="auto" w:fill="auto"/>
          </w:tcPr>
          <w:p w:rsidR="00662B75" w:rsidRPr="00353FDC" w:rsidRDefault="00662B75" w:rsidP="00350A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662B75" w:rsidRPr="00353FDC" w:rsidRDefault="00662B75" w:rsidP="00350A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62B75">
              <w:rPr>
                <w:rFonts w:ascii="Arial" w:hAnsi="Arial" w:cs="Arial"/>
                <w:bCs/>
              </w:rPr>
              <w:t>RK-NZ.261.2.2025.AR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662B75" w:rsidRPr="00662B75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662B75" w:rsidRPr="00662B75">
        <w:rPr>
          <w:rFonts w:ascii="Arial" w:hAnsi="Arial" w:cs="Arial"/>
        </w:rPr>
        <w:t>(</w:t>
      </w:r>
      <w:proofErr w:type="spellStart"/>
      <w:r w:rsidR="00662B75" w:rsidRPr="00662B75">
        <w:rPr>
          <w:rFonts w:ascii="Arial" w:hAnsi="Arial" w:cs="Arial"/>
        </w:rPr>
        <w:t>t.j</w:t>
      </w:r>
      <w:proofErr w:type="spellEnd"/>
      <w:r w:rsidR="00662B75" w:rsidRPr="00662B75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:rsidR="006A0403" w:rsidRDefault="006A0403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6A0403" w:rsidRDefault="006A0403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6A0403" w:rsidRDefault="006A0403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:rsidR="006A0403" w:rsidRDefault="006A0403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62B75" w:rsidTr="00662B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B75" w:rsidRPr="00F245C5" w:rsidRDefault="00662B75" w:rsidP="00350A4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62B75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62B75">
              <w:rPr>
                <w:rFonts w:ascii="Arial" w:hAnsi="Arial" w:cs="Arial"/>
              </w:rPr>
              <w:t>Sukcesywna dostawa odczynników chemicznych</w:t>
            </w:r>
          </w:p>
          <w:p w:rsidR="00662B75" w:rsidRPr="00F245C5" w:rsidRDefault="00662B75" w:rsidP="00350A4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62B75">
              <w:rPr>
                <w:rFonts w:ascii="Arial" w:hAnsi="Arial" w:cs="Arial"/>
                <w:b/>
              </w:rPr>
              <w:t>IDALIA Ludwikowscy Spółka Jawna</w:t>
            </w:r>
          </w:p>
          <w:p w:rsidR="00662B75" w:rsidRPr="00F245C5" w:rsidRDefault="00662B75" w:rsidP="00350A4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62B75">
              <w:rPr>
                <w:rFonts w:ascii="Arial" w:hAnsi="Arial" w:cs="Arial"/>
                <w:bCs/>
              </w:rPr>
              <w:t>Marii Fołtyn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62B75">
              <w:rPr>
                <w:rFonts w:ascii="Arial" w:hAnsi="Arial" w:cs="Arial"/>
                <w:bCs/>
              </w:rPr>
              <w:t>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662B75" w:rsidRPr="00F245C5" w:rsidRDefault="00662B75" w:rsidP="00350A4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62B75">
              <w:rPr>
                <w:rFonts w:ascii="Arial" w:hAnsi="Arial" w:cs="Arial"/>
                <w:bCs/>
              </w:rPr>
              <w:t>26-615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62B75">
              <w:rPr>
                <w:rFonts w:ascii="Arial" w:hAnsi="Arial" w:cs="Arial"/>
                <w:bCs/>
              </w:rPr>
              <w:t>Radom</w:t>
            </w:r>
          </w:p>
          <w:p w:rsidR="00662B75" w:rsidRPr="00F245C5" w:rsidRDefault="00662B75" w:rsidP="00350A4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62B75">
              <w:rPr>
                <w:rFonts w:ascii="Arial" w:hAnsi="Arial" w:cs="Arial"/>
                <w:b/>
              </w:rPr>
              <w:t>61 488.48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662B75" w:rsidRPr="00F245C5" w:rsidRDefault="00662B75" w:rsidP="00350A4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662B75" w:rsidRPr="00F245C5" w:rsidRDefault="00662B75" w:rsidP="00350A4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62B75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91,36 punktów.</w:t>
            </w:r>
          </w:p>
        </w:tc>
      </w:tr>
      <w:tr w:rsidR="00662B75" w:rsidTr="00662B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B75" w:rsidRPr="00F245C5" w:rsidRDefault="00662B75" w:rsidP="00350A4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62B75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62B75">
              <w:rPr>
                <w:rFonts w:ascii="Arial" w:hAnsi="Arial" w:cs="Arial"/>
              </w:rPr>
              <w:t>Sukcesywna dostawa specjalistycznych odczynników  chemicznych</w:t>
            </w:r>
          </w:p>
          <w:p w:rsidR="00662B75" w:rsidRPr="00F245C5" w:rsidRDefault="00662B75" w:rsidP="00350A4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62B75">
              <w:rPr>
                <w:rFonts w:ascii="Arial" w:hAnsi="Arial" w:cs="Arial"/>
                <w:b/>
              </w:rPr>
              <w:t xml:space="preserve">Th. </w:t>
            </w:r>
            <w:proofErr w:type="spellStart"/>
            <w:r w:rsidRPr="00662B75">
              <w:rPr>
                <w:rFonts w:ascii="Arial" w:hAnsi="Arial" w:cs="Arial"/>
                <w:b/>
              </w:rPr>
              <w:t>Geyer</w:t>
            </w:r>
            <w:proofErr w:type="spellEnd"/>
            <w:r w:rsidRPr="00662B75">
              <w:rPr>
                <w:rFonts w:ascii="Arial" w:hAnsi="Arial" w:cs="Arial"/>
                <w:b/>
              </w:rPr>
              <w:t xml:space="preserve"> Polska Sp. z o.o.</w:t>
            </w:r>
          </w:p>
          <w:p w:rsidR="00662B75" w:rsidRPr="00F245C5" w:rsidRDefault="00662B75" w:rsidP="00350A4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62B75">
              <w:rPr>
                <w:rFonts w:ascii="Arial" w:hAnsi="Arial" w:cs="Arial"/>
                <w:bCs/>
              </w:rPr>
              <w:t>ul. Czeska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62B75">
              <w:rPr>
                <w:rFonts w:ascii="Arial" w:hAnsi="Arial" w:cs="Arial"/>
                <w:bCs/>
              </w:rPr>
              <w:t>22A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662B75" w:rsidRPr="00F245C5" w:rsidRDefault="00662B75" w:rsidP="00350A4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62B75">
              <w:rPr>
                <w:rFonts w:ascii="Arial" w:hAnsi="Arial" w:cs="Arial"/>
                <w:bCs/>
              </w:rPr>
              <w:t>03-902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62B75">
              <w:rPr>
                <w:rFonts w:ascii="Arial" w:hAnsi="Arial" w:cs="Arial"/>
                <w:bCs/>
              </w:rPr>
              <w:t>Warszawa</w:t>
            </w:r>
          </w:p>
          <w:p w:rsidR="00662B75" w:rsidRPr="00F245C5" w:rsidRDefault="00662B75" w:rsidP="00350A4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62B75">
              <w:rPr>
                <w:rFonts w:ascii="Arial" w:hAnsi="Arial" w:cs="Arial"/>
                <w:b/>
              </w:rPr>
              <w:t>25 266.66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662B75" w:rsidRPr="00F245C5" w:rsidRDefault="00662B75" w:rsidP="00350A4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662B75" w:rsidRPr="00F245C5" w:rsidRDefault="00662B75" w:rsidP="00350A4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62B75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Tr="00662B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62B75" w:rsidTr="00662B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B75" w:rsidRPr="007D7932" w:rsidRDefault="00662B75" w:rsidP="00350A4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62B75">
              <w:rPr>
                <w:rFonts w:ascii="Arial" w:hAnsi="Arial" w:cs="Arial"/>
                <w:sz w:val="22"/>
                <w:szCs w:val="22"/>
              </w:rPr>
              <w:t>Sukcesywna dostawa odczynników chemicznych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B75" w:rsidRPr="007D7932" w:rsidRDefault="00662B75" w:rsidP="00350A4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2B75">
              <w:rPr>
                <w:rFonts w:ascii="Arial" w:hAnsi="Arial" w:cs="Arial"/>
                <w:b/>
                <w:bCs/>
                <w:sz w:val="22"/>
                <w:szCs w:val="22"/>
              </w:rPr>
              <w:t>IDALIA Ludwikowscy Spółka Jawna</w:t>
            </w:r>
          </w:p>
          <w:p w:rsidR="00662B75" w:rsidRPr="007D7932" w:rsidRDefault="00662B75" w:rsidP="00350A4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Marii Fołtyn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62B75">
              <w:rPr>
                <w:rFonts w:ascii="Arial" w:hAnsi="Arial" w:cs="Arial"/>
                <w:sz w:val="22"/>
                <w:szCs w:val="22"/>
              </w:rPr>
              <w:t>10</w:t>
            </w:r>
          </w:p>
          <w:p w:rsidR="00662B75" w:rsidRPr="007D7932" w:rsidRDefault="00662B75" w:rsidP="00350A4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26-615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62B75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B75" w:rsidRPr="00662B75" w:rsidRDefault="00662B75" w:rsidP="00350A4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1 - Cena - 81.36</w:t>
            </w:r>
          </w:p>
          <w:p w:rsidR="00662B75" w:rsidRPr="007D7932" w:rsidRDefault="00662B75" w:rsidP="00350A4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2 - Termin realizacji dostaw cząstkowych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B75" w:rsidRPr="007D7932" w:rsidRDefault="00662B75" w:rsidP="00350A4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 xml:space="preserve">  91,36</w:t>
            </w:r>
          </w:p>
        </w:tc>
      </w:tr>
      <w:tr w:rsidR="00662B75" w:rsidTr="00662B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B75" w:rsidRPr="007D7932" w:rsidRDefault="00662B75" w:rsidP="00350A4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62B75">
              <w:rPr>
                <w:rFonts w:ascii="Arial" w:hAnsi="Arial" w:cs="Arial"/>
                <w:sz w:val="22"/>
                <w:szCs w:val="22"/>
              </w:rPr>
              <w:t xml:space="preserve">Sukcesywna dostawa </w:t>
            </w:r>
            <w:r w:rsidRPr="00662B75">
              <w:rPr>
                <w:rFonts w:ascii="Arial" w:hAnsi="Arial" w:cs="Arial"/>
                <w:sz w:val="22"/>
                <w:szCs w:val="22"/>
              </w:rPr>
              <w:lastRenderedPageBreak/>
              <w:t>odczynników chemicznych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B75" w:rsidRPr="007D7932" w:rsidRDefault="00662B75" w:rsidP="00350A4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2B7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Pol-Aura Jakub Ławrynowicz</w:t>
            </w:r>
          </w:p>
          <w:p w:rsidR="00662B75" w:rsidRPr="007D7932" w:rsidRDefault="00662B75" w:rsidP="00350A4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lastRenderedPageBreak/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62B75">
              <w:rPr>
                <w:rFonts w:ascii="Arial" w:hAnsi="Arial" w:cs="Arial"/>
                <w:sz w:val="22"/>
                <w:szCs w:val="22"/>
              </w:rPr>
              <w:t>17</w:t>
            </w:r>
          </w:p>
          <w:p w:rsidR="00662B75" w:rsidRPr="007D7932" w:rsidRDefault="00662B75" w:rsidP="00350A4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14-300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62B75">
              <w:rPr>
                <w:rFonts w:ascii="Arial" w:hAnsi="Arial" w:cs="Arial"/>
                <w:sz w:val="22"/>
                <w:szCs w:val="22"/>
              </w:rPr>
              <w:t>Morąg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B75" w:rsidRPr="00662B75" w:rsidRDefault="00662B75" w:rsidP="00350A4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lastRenderedPageBreak/>
              <w:t>1 - Cena - 90.00</w:t>
            </w:r>
          </w:p>
          <w:p w:rsidR="00662B75" w:rsidRPr="007D7932" w:rsidRDefault="00662B75" w:rsidP="00350A4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 xml:space="preserve">2 - Termin realizacji dostaw </w:t>
            </w:r>
            <w:r w:rsidRPr="00662B75">
              <w:rPr>
                <w:rFonts w:ascii="Arial" w:hAnsi="Arial" w:cs="Arial"/>
                <w:sz w:val="22"/>
                <w:szCs w:val="22"/>
              </w:rPr>
              <w:lastRenderedPageBreak/>
              <w:t>cząstkowych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B75" w:rsidRPr="007D7932" w:rsidRDefault="00662B75" w:rsidP="00350A4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lastRenderedPageBreak/>
              <w:t xml:space="preserve">  90,00</w:t>
            </w:r>
          </w:p>
        </w:tc>
      </w:tr>
      <w:tr w:rsidR="00662B75" w:rsidTr="00662B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B75" w:rsidRPr="007D7932" w:rsidRDefault="00662B75" w:rsidP="00350A4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62B75">
              <w:rPr>
                <w:rFonts w:ascii="Arial" w:hAnsi="Arial" w:cs="Arial"/>
                <w:sz w:val="22"/>
                <w:szCs w:val="22"/>
              </w:rPr>
              <w:t>Sukcesywna dostawa odczynników chemicznych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B75" w:rsidRPr="007D7932" w:rsidRDefault="00662B75" w:rsidP="00350A4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2B7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Th. </w:t>
            </w:r>
            <w:proofErr w:type="spellStart"/>
            <w:r w:rsidRPr="00662B75">
              <w:rPr>
                <w:rFonts w:ascii="Arial" w:hAnsi="Arial" w:cs="Arial"/>
                <w:b/>
                <w:bCs/>
                <w:sz w:val="22"/>
                <w:szCs w:val="22"/>
              </w:rPr>
              <w:t>Geyer</w:t>
            </w:r>
            <w:proofErr w:type="spellEnd"/>
            <w:r w:rsidRPr="00662B7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662B75" w:rsidRPr="007D7932" w:rsidRDefault="00662B75" w:rsidP="00350A4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ul. Czeska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62B75">
              <w:rPr>
                <w:rFonts w:ascii="Arial" w:hAnsi="Arial" w:cs="Arial"/>
                <w:sz w:val="22"/>
                <w:szCs w:val="22"/>
              </w:rPr>
              <w:t>22A</w:t>
            </w:r>
          </w:p>
          <w:p w:rsidR="00662B75" w:rsidRPr="007D7932" w:rsidRDefault="00662B75" w:rsidP="00350A4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03-902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62B7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B75" w:rsidRPr="00662B75" w:rsidRDefault="00662B75" w:rsidP="00350A4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1 - Cena - 68.81</w:t>
            </w:r>
          </w:p>
          <w:p w:rsidR="00662B75" w:rsidRPr="007D7932" w:rsidRDefault="00662B75" w:rsidP="00350A4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2 - Termin realizacji dostaw cząstkowych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B75" w:rsidRPr="007D7932" w:rsidRDefault="00662B75" w:rsidP="00350A4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 xml:space="preserve">  78,81</w:t>
            </w:r>
          </w:p>
        </w:tc>
      </w:tr>
      <w:tr w:rsidR="00662B75" w:rsidTr="00662B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B75" w:rsidRPr="007D7932" w:rsidRDefault="00662B75" w:rsidP="00350A4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62B75">
              <w:rPr>
                <w:rFonts w:ascii="Arial" w:hAnsi="Arial" w:cs="Arial"/>
                <w:sz w:val="22"/>
                <w:szCs w:val="22"/>
              </w:rPr>
              <w:t>Sukcesywna dostawa odczynników chemicznych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B75" w:rsidRPr="007D7932" w:rsidRDefault="00662B75" w:rsidP="00350A4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2B7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Odczynniki Sp. z o.o. </w:t>
            </w:r>
            <w:proofErr w:type="spellStart"/>
            <w:r w:rsidRPr="00662B75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662B7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:rsidR="00662B75" w:rsidRPr="007D7932" w:rsidRDefault="00662B75" w:rsidP="00350A4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Morawa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62B75">
              <w:rPr>
                <w:rFonts w:ascii="Arial" w:hAnsi="Arial" w:cs="Arial"/>
                <w:sz w:val="22"/>
                <w:szCs w:val="22"/>
              </w:rPr>
              <w:t>48</w:t>
            </w:r>
          </w:p>
          <w:p w:rsidR="00662B75" w:rsidRPr="007D7932" w:rsidRDefault="00662B75" w:rsidP="00350A4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40-353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62B7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B75" w:rsidRPr="00662B75" w:rsidRDefault="00662B75" w:rsidP="00350A4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:rsidR="00662B75" w:rsidRPr="007D7932" w:rsidRDefault="00662B75" w:rsidP="00350A4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2 - Termin realizacji dostaw cząstkowych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B75" w:rsidRPr="007D7932" w:rsidRDefault="00662B75" w:rsidP="00350A4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662B75" w:rsidTr="00662B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B75" w:rsidRPr="007D7932" w:rsidRDefault="00662B75" w:rsidP="00350A4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62B75">
              <w:rPr>
                <w:rFonts w:ascii="Arial" w:hAnsi="Arial" w:cs="Arial"/>
                <w:sz w:val="22"/>
                <w:szCs w:val="22"/>
              </w:rPr>
              <w:t>Sukcesywna dostawa specjalistycznych odczynników  chemicznych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B75" w:rsidRPr="007D7932" w:rsidRDefault="00662B75" w:rsidP="00350A4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2B7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Th. </w:t>
            </w:r>
            <w:proofErr w:type="spellStart"/>
            <w:r w:rsidRPr="00662B75">
              <w:rPr>
                <w:rFonts w:ascii="Arial" w:hAnsi="Arial" w:cs="Arial"/>
                <w:b/>
                <w:bCs/>
                <w:sz w:val="22"/>
                <w:szCs w:val="22"/>
              </w:rPr>
              <w:t>Geyer</w:t>
            </w:r>
            <w:proofErr w:type="spellEnd"/>
            <w:r w:rsidRPr="00662B7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662B75" w:rsidRPr="007D7932" w:rsidRDefault="00662B75" w:rsidP="00350A4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ul. Czeska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62B75">
              <w:rPr>
                <w:rFonts w:ascii="Arial" w:hAnsi="Arial" w:cs="Arial"/>
                <w:sz w:val="22"/>
                <w:szCs w:val="22"/>
              </w:rPr>
              <w:t>22A</w:t>
            </w:r>
          </w:p>
          <w:p w:rsidR="00662B75" w:rsidRPr="007D7932" w:rsidRDefault="00662B75" w:rsidP="00350A4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03-902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62B7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B75" w:rsidRPr="00662B75" w:rsidRDefault="00662B75" w:rsidP="00350A4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1 - Cena - 90.00</w:t>
            </w:r>
          </w:p>
          <w:p w:rsidR="00662B75" w:rsidRPr="007D7932" w:rsidRDefault="00662B75" w:rsidP="00350A4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>2 - Termin realizacji dostaw cząstkowych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B75" w:rsidRPr="007D7932" w:rsidRDefault="00662B75" w:rsidP="00350A4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2B7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8642B3" w:rsidRPr="00B36EDA" w:rsidRDefault="008642B3" w:rsidP="006A0403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  <w:bookmarkStart w:id="1" w:name="_GoBack"/>
      <w:bookmarkEnd w:id="0"/>
      <w:bookmarkEnd w:id="1"/>
    </w:p>
    <w:sectPr w:rsidR="008642B3" w:rsidRPr="00B36EDA" w:rsidSect="006A04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4D" w:rsidRDefault="000C384D">
      <w:r>
        <w:separator/>
      </w:r>
    </w:p>
  </w:endnote>
  <w:endnote w:type="continuationSeparator" w:id="0">
    <w:p w:rsidR="000C384D" w:rsidRDefault="000C3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403" w:rsidRPr="006A0403" w:rsidRDefault="006A0403" w:rsidP="006A0403">
    <w:pPr>
      <w:spacing w:line="276" w:lineRule="auto"/>
      <w:rPr>
        <w:rFonts w:ascii="Roboto" w:hAnsi="Roboto"/>
        <w:b/>
        <w:bCs/>
        <w:sz w:val="22"/>
        <w:szCs w:val="18"/>
      </w:rPr>
    </w:pPr>
    <w:r w:rsidRPr="006A0403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6A0403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6A040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A0403" w:rsidRPr="006A0403" w:rsidTr="00350A49">
      <w:tc>
        <w:tcPr>
          <w:tcW w:w="0" w:type="auto"/>
          <w:shd w:val="clear" w:color="auto" w:fill="auto"/>
          <w:vAlign w:val="center"/>
        </w:tcPr>
        <w:p w:rsidR="006A0403" w:rsidRPr="006A0403" w:rsidRDefault="006A0403" w:rsidP="006A040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A0403" w:rsidRPr="006A0403" w:rsidRDefault="006A0403" w:rsidP="006A040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A040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A0403" w:rsidRPr="006A0403" w:rsidRDefault="006A0403" w:rsidP="006A040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A0403" w:rsidRPr="006A0403" w:rsidRDefault="006A0403" w:rsidP="006A040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A0403" w:rsidRPr="006A0403" w:rsidRDefault="006A0403" w:rsidP="006A0403">
    <w:pPr>
      <w:spacing w:line="276" w:lineRule="auto"/>
      <w:rPr>
        <w:rFonts w:ascii="Roboto" w:hAnsi="Roboto"/>
        <w:b/>
        <w:bCs/>
      </w:rPr>
    </w:pPr>
    <w:r w:rsidRPr="006A0403">
      <w:rPr>
        <w:rFonts w:ascii="Roboto" w:hAnsi="Roboto"/>
        <w:b/>
        <w:bCs/>
        <w:szCs w:val="18"/>
      </w:rPr>
      <w:t>Kanclerz Politechniki Częstochowskiej</w:t>
    </w:r>
  </w:p>
  <w:p w:rsidR="006A0403" w:rsidRPr="006A0403" w:rsidRDefault="006A0403" w:rsidP="006A0403">
    <w:pPr>
      <w:spacing w:line="276" w:lineRule="auto"/>
      <w:rPr>
        <w:rFonts w:ascii="Roboto" w:hAnsi="Roboto"/>
      </w:rPr>
    </w:pPr>
    <w:r w:rsidRPr="006A0403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6A0403">
      <w:rPr>
        <w:rFonts w:ascii="Roboto" w:hAnsi="Roboto"/>
      </w:rPr>
      <w:t>ul. Gen. J.H. Dąbrowskiego 69, 42-201 Częstochowa</w:t>
    </w:r>
  </w:p>
  <w:p w:rsidR="006A0403" w:rsidRPr="006A0403" w:rsidRDefault="006A0403" w:rsidP="006A0403">
    <w:pPr>
      <w:spacing w:line="276" w:lineRule="auto"/>
      <w:rPr>
        <w:rFonts w:ascii="Arial" w:hAnsi="Arial"/>
        <w:noProof/>
      </w:rPr>
    </w:pPr>
    <w:r w:rsidRPr="006A0403">
      <w:rPr>
        <w:rFonts w:ascii="Roboto" w:hAnsi="Roboto"/>
      </w:rPr>
      <w:t>tel. +48 34 325 02 56, e-mail: kanclerz@pcz.pl</w:t>
    </w:r>
  </w:p>
  <w:p w:rsidR="006A0403" w:rsidRPr="006A0403" w:rsidRDefault="006A0403" w:rsidP="006A0403">
    <w:pPr>
      <w:rPr>
        <w:rFonts w:ascii="Roboto" w:hAnsi="Roboto"/>
        <w:b/>
      </w:rPr>
    </w:pPr>
    <w:r w:rsidRPr="006A0403">
      <w:rPr>
        <w:rFonts w:ascii="Roboto" w:hAnsi="Roboto"/>
        <w:b/>
      </w:rPr>
      <w:t>www.pcz.pl</w:t>
    </w:r>
  </w:p>
  <w:p w:rsidR="000C1E6F" w:rsidRPr="006A0403" w:rsidRDefault="000C1E6F" w:rsidP="006A040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4D" w:rsidRDefault="000C384D">
      <w:r>
        <w:separator/>
      </w:r>
    </w:p>
  </w:footnote>
  <w:footnote w:type="continuationSeparator" w:id="0">
    <w:p w:rsidR="000C384D" w:rsidRDefault="000C3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403" w:rsidRPr="006A0403" w:rsidRDefault="006A0403" w:rsidP="006A040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A040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6A040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384D"/>
    <w:rsid w:val="00022322"/>
    <w:rsid w:val="00042497"/>
    <w:rsid w:val="000C1E6F"/>
    <w:rsid w:val="000C384D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62B75"/>
    <w:rsid w:val="006A0403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BF3DD7B"/>
  <w15:chartTrackingRefBased/>
  <w15:docId w15:val="{3134EC18-A0C0-492B-B41E-396506BCE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386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2025-04-07T06:36:00Z</cp:lastPrinted>
  <dcterms:created xsi:type="dcterms:W3CDTF">2025-04-07T06:36:00Z</dcterms:created>
  <dcterms:modified xsi:type="dcterms:W3CDTF">2025-04-07T06:36:00Z</dcterms:modified>
</cp:coreProperties>
</file>