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Default="00E82A2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2A2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82A20">
        <w:rPr>
          <w:rFonts w:ascii="Arial" w:hAnsi="Arial" w:cs="Arial"/>
          <w:sz w:val="24"/>
          <w:szCs w:val="24"/>
        </w:rPr>
        <w:t>2025-04-08</w:t>
      </w:r>
    </w:p>
    <w:p w:rsidR="00E45D84" w:rsidRPr="009432A1" w:rsidRDefault="00E45D8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E82A2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2A2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E82A2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82A2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2A20">
        <w:rPr>
          <w:rFonts w:ascii="Arial" w:hAnsi="Arial" w:cs="Arial"/>
          <w:sz w:val="24"/>
          <w:szCs w:val="24"/>
        </w:rPr>
        <w:t>69</w:t>
      </w:r>
    </w:p>
    <w:p w:rsidR="00CF7835" w:rsidRPr="009432A1" w:rsidRDefault="00E82A20" w:rsidP="00CF7835">
      <w:pPr>
        <w:rPr>
          <w:rFonts w:ascii="Arial" w:hAnsi="Arial" w:cs="Arial"/>
          <w:sz w:val="24"/>
          <w:szCs w:val="24"/>
        </w:rPr>
      </w:pPr>
      <w:r w:rsidRPr="00E82A2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2A2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82A2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2A20">
              <w:rPr>
                <w:rFonts w:ascii="Arial" w:hAnsi="Arial" w:cs="Arial"/>
                <w:bCs/>
                <w:sz w:val="24"/>
                <w:szCs w:val="24"/>
              </w:rPr>
              <w:t>Dostawa przenośnego zrobotyzowanego stanowiska dydaktycznego wyposażonego w jedno współpracujące z człowiekiem ramię robota dla Wydziału Budownictwa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2A20" w:rsidRPr="004E4B64" w:rsidTr="00C148DD">
        <w:tc>
          <w:tcPr>
            <w:tcW w:w="2269" w:type="dxa"/>
            <w:shd w:val="clear" w:color="auto" w:fill="auto"/>
          </w:tcPr>
          <w:p w:rsidR="00E82A20" w:rsidRPr="004E4B64" w:rsidRDefault="00E82A20" w:rsidP="00C148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2A20" w:rsidRPr="004E4B64" w:rsidRDefault="00E82A20" w:rsidP="00C148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2A20">
              <w:rPr>
                <w:rFonts w:ascii="Arial" w:hAnsi="Arial" w:cs="Arial"/>
                <w:bCs/>
                <w:sz w:val="24"/>
                <w:szCs w:val="24"/>
              </w:rPr>
              <w:t>RK-NZ.262.3.2025.AR</w:t>
            </w:r>
          </w:p>
        </w:tc>
      </w:tr>
    </w:tbl>
    <w:p w:rsidR="00D665F5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82A20" w:rsidRPr="00E82A20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E45D84" w:rsidRPr="00355C9D" w:rsidRDefault="00E45D84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82A20" w:rsidRPr="00E82A20">
        <w:rPr>
          <w:rFonts w:ascii="Arial" w:hAnsi="Arial" w:cs="Arial"/>
          <w:sz w:val="24"/>
          <w:szCs w:val="24"/>
        </w:rPr>
        <w:t>08/04/2025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82A20" w:rsidRPr="00E82A20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2A20" w:rsidRPr="00355C9D" w:rsidTr="00C148DD">
        <w:tc>
          <w:tcPr>
            <w:tcW w:w="1276" w:type="dxa"/>
            <w:shd w:val="clear" w:color="auto" w:fill="auto"/>
            <w:vAlign w:val="center"/>
          </w:tcPr>
          <w:p w:rsidR="00E82A20" w:rsidRPr="00CF7835" w:rsidRDefault="00E82A20" w:rsidP="00C148D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82A20" w:rsidRPr="00CF7835" w:rsidRDefault="00E82A20" w:rsidP="00C148D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E82A20" w:rsidRPr="00CF7835" w:rsidRDefault="00E82A20" w:rsidP="00C148DD">
            <w:pPr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K</w:t>
            </w:r>
            <w:r w:rsidR="001526B5">
              <w:rPr>
                <w:rFonts w:ascii="Arial" w:hAnsi="Arial" w:cs="Arial"/>
                <w:sz w:val="24"/>
                <w:szCs w:val="24"/>
              </w:rPr>
              <w:t>rasińskiego 29</w:t>
            </w:r>
          </w:p>
          <w:p w:rsidR="00E82A20" w:rsidRPr="00CF7835" w:rsidRDefault="001526B5" w:rsidP="00C148D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40-019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2A20" w:rsidRDefault="00E82A20" w:rsidP="00C148D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190 000.00 zł</w:t>
            </w:r>
            <w:r w:rsidR="00BD1E57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  <w:p w:rsidR="00BD1E57" w:rsidRPr="00CF7835" w:rsidRDefault="00BD1E57" w:rsidP="00BD1E5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233 700.00 zł netto</w:t>
            </w:r>
          </w:p>
        </w:tc>
      </w:tr>
      <w:tr w:rsidR="00E82A20" w:rsidRPr="00355C9D" w:rsidTr="00C148DD">
        <w:tc>
          <w:tcPr>
            <w:tcW w:w="1276" w:type="dxa"/>
            <w:shd w:val="clear" w:color="auto" w:fill="auto"/>
            <w:vAlign w:val="center"/>
          </w:tcPr>
          <w:p w:rsidR="00E82A20" w:rsidRPr="00CF7835" w:rsidRDefault="00E82A20" w:rsidP="00C148D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82A20" w:rsidRPr="00CF7835" w:rsidRDefault="00E82A20" w:rsidP="00C148D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ZAP-Robotyka Sp. z o. o.</w:t>
            </w:r>
          </w:p>
          <w:p w:rsidR="00E82A20" w:rsidRPr="00CF7835" w:rsidRDefault="00E82A20" w:rsidP="00C148DD">
            <w:pPr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Krotoszyńska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A20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2A20" w:rsidRPr="00CF7835" w:rsidRDefault="00E82A20" w:rsidP="00C148D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63-400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A20">
              <w:rPr>
                <w:rFonts w:ascii="Arial" w:hAnsi="Arial" w:cs="Arial"/>
                <w:sz w:val="24"/>
                <w:szCs w:val="24"/>
              </w:rPr>
              <w:t>OSTRÓW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2A20" w:rsidRDefault="00E82A20" w:rsidP="00E45D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195</w:t>
            </w:r>
            <w:r w:rsidR="00E45D84">
              <w:rPr>
                <w:rFonts w:ascii="Arial" w:hAnsi="Arial" w:cs="Arial"/>
                <w:sz w:val="24"/>
                <w:szCs w:val="24"/>
              </w:rPr>
              <w:t> </w:t>
            </w:r>
            <w:r w:rsidRPr="00E82A20">
              <w:rPr>
                <w:rFonts w:ascii="Arial" w:hAnsi="Arial" w:cs="Arial"/>
                <w:sz w:val="24"/>
                <w:szCs w:val="24"/>
              </w:rPr>
              <w:t>324</w:t>
            </w:r>
            <w:r w:rsidR="00E45D84">
              <w:rPr>
                <w:rFonts w:ascii="Arial" w:hAnsi="Arial" w:cs="Arial"/>
                <w:sz w:val="24"/>
                <w:szCs w:val="24"/>
              </w:rPr>
              <w:t>.</w:t>
            </w:r>
            <w:r w:rsidRPr="00E82A20">
              <w:rPr>
                <w:rFonts w:ascii="Arial" w:hAnsi="Arial" w:cs="Arial"/>
                <w:sz w:val="24"/>
                <w:szCs w:val="24"/>
              </w:rPr>
              <w:t xml:space="preserve"> 00 zł</w:t>
            </w:r>
            <w:r w:rsidR="00BD1E57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  <w:p w:rsidR="00BD1E57" w:rsidRPr="00CF7835" w:rsidRDefault="00BD1E57" w:rsidP="00E45D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158 800.00 zł. netto</w:t>
            </w:r>
          </w:p>
        </w:tc>
      </w:tr>
      <w:tr w:rsidR="00E82A20" w:rsidRPr="00355C9D" w:rsidTr="00C148DD">
        <w:tc>
          <w:tcPr>
            <w:tcW w:w="1276" w:type="dxa"/>
            <w:shd w:val="clear" w:color="auto" w:fill="auto"/>
            <w:vAlign w:val="center"/>
          </w:tcPr>
          <w:p w:rsidR="00E82A20" w:rsidRPr="00CF7835" w:rsidRDefault="00E82A20" w:rsidP="00C148D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82A20" w:rsidRPr="00CF7835" w:rsidRDefault="00E82A20" w:rsidP="00C148D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Mechatronik Artur Grochowski</w:t>
            </w:r>
          </w:p>
          <w:p w:rsidR="00E82A20" w:rsidRPr="00CF7835" w:rsidRDefault="00E82A20" w:rsidP="00C148DD">
            <w:pPr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Leopolda Lisa Kuli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A20">
              <w:rPr>
                <w:rFonts w:ascii="Arial" w:hAnsi="Arial" w:cs="Arial"/>
                <w:sz w:val="24"/>
                <w:szCs w:val="24"/>
              </w:rPr>
              <w:t>103/2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2A20" w:rsidRPr="00CF7835" w:rsidRDefault="00E82A20" w:rsidP="00C148D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05-270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A20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2A20" w:rsidRDefault="00E82A20" w:rsidP="00C148D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A20">
              <w:rPr>
                <w:rFonts w:ascii="Arial" w:hAnsi="Arial" w:cs="Arial"/>
                <w:sz w:val="24"/>
                <w:szCs w:val="24"/>
              </w:rPr>
              <w:t>216 480.00 zł</w:t>
            </w:r>
            <w:r w:rsidR="00BD1E57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  <w:p w:rsidR="00BD1E57" w:rsidRPr="00CF7835" w:rsidRDefault="00BD1E57" w:rsidP="00C148D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176 000.00 zł netto</w:t>
            </w:r>
            <w:bookmarkStart w:id="0" w:name="_GoBack"/>
            <w:bookmarkEnd w:id="0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8BC" w:rsidRDefault="002828BC">
      <w:r>
        <w:separator/>
      </w:r>
    </w:p>
  </w:endnote>
  <w:endnote w:type="continuationSeparator" w:id="0">
    <w:p w:rsidR="002828BC" w:rsidRDefault="00282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D84" w:rsidRPr="00E45D84" w:rsidRDefault="00BD1E57" w:rsidP="00E45D84">
    <w:pPr>
      <w:spacing w:line="276" w:lineRule="auto"/>
      <w:rPr>
        <w:rFonts w:ascii="Roboto" w:hAnsi="Roboto"/>
        <w:b/>
        <w:bCs/>
        <w:sz w:val="24"/>
        <w:szCs w:val="18"/>
      </w:rPr>
    </w:pPr>
    <w:r>
      <w:rPr>
        <w:rFonts w:ascii="Arial" w:hAnsi="Arial"/>
        <w:noProof/>
        <w:sz w:val="22"/>
        <w:szCs w:val="22"/>
      </w:rPr>
      <w:pict>
        <v:line id="Łącznik prosty 2" o:spid="_x0000_s2052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E45D84" w:rsidRPr="00E45D84">
      <w:rPr>
        <w:rFonts w:ascii="Arial" w:hAnsi="Arial"/>
        <w:noProof/>
        <w:sz w:val="22"/>
        <w:szCs w:val="22"/>
        <w:lang w:eastAsia="en-GB"/>
      </w:rPr>
      <w:t xml:space="preserve"> </w:t>
    </w:r>
  </w:p>
  <w:p w:rsidR="00E45D84" w:rsidRPr="00E45D84" w:rsidRDefault="00E45D84" w:rsidP="00E45D84">
    <w:pPr>
      <w:spacing w:line="276" w:lineRule="auto"/>
      <w:ind w:right="-852" w:hanging="142"/>
      <w:rPr>
        <w:rFonts w:ascii="Arial" w:hAnsi="Arial" w:cs="Arial"/>
        <w:b/>
        <w:bCs/>
        <w:sz w:val="24"/>
        <w:szCs w:val="18"/>
      </w:rPr>
    </w:pPr>
    <w:r w:rsidRPr="00E45D84">
      <w:rPr>
        <w:rFonts w:ascii="Arial" w:hAnsi="Arial" w:cs="Arial"/>
        <w:b/>
        <w:bCs/>
        <w:sz w:val="24"/>
        <w:szCs w:val="18"/>
      </w:rPr>
      <w:t xml:space="preserve"> </w:t>
    </w:r>
    <w:r w:rsidR="00BD1E57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110.25pt;height:42.75pt;visibility:visible">
          <v:imagedata r:id="rId1" o:title=""/>
        </v:shape>
      </w:pict>
    </w:r>
  </w:p>
  <w:p w:rsidR="00E45D84" w:rsidRPr="00E45D84" w:rsidRDefault="00E45D84" w:rsidP="00E45D84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E45D84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E45D84" w:rsidRPr="00E45D84" w:rsidRDefault="00E45D84" w:rsidP="00E45D84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E45D84">
      <w:rPr>
        <w:rFonts w:ascii="Roboto" w:hAnsi="Roboto" w:cs="Arial"/>
        <w:b/>
        <w:bCs/>
        <w:sz w:val="22"/>
        <w:szCs w:val="18"/>
      </w:rPr>
      <w:t>FERS.01.05-IP.08-0286/23</w:t>
    </w:r>
    <w:r w:rsidRPr="00E45D84">
      <w:rPr>
        <w:rFonts w:ascii="Roboto" w:hAnsi="Roboto"/>
        <w:color w:val="000000"/>
        <w:szCs w:val="22"/>
      </w:rPr>
      <w:br/>
    </w:r>
    <w:r w:rsidRPr="00E45D84">
      <w:rPr>
        <w:rFonts w:ascii="Roboto" w:hAnsi="Roboto" w:cs="Arial"/>
        <w:b/>
        <w:color w:val="13357A"/>
        <w:sz w:val="18"/>
        <w:szCs w:val="18"/>
      </w:rPr>
      <w:t>www.czp.pcz.pl</w:t>
    </w:r>
  </w:p>
  <w:p w:rsidR="00E45D84" w:rsidRPr="00E45D84" w:rsidRDefault="00E45D84" w:rsidP="00E45D84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D1E57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D1E57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1E5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8BC" w:rsidRDefault="002828BC">
      <w:r>
        <w:separator/>
      </w:r>
    </w:p>
  </w:footnote>
  <w:footnote w:type="continuationSeparator" w:id="0">
    <w:p w:rsidR="002828BC" w:rsidRDefault="00282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A20" w:rsidRDefault="00E82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D84" w:rsidRPr="00E45D84" w:rsidRDefault="00BD1E57" w:rsidP="00E45D84">
    <w:pPr>
      <w:tabs>
        <w:tab w:val="center" w:pos="4536"/>
        <w:tab w:val="right" w:pos="9072"/>
      </w:tabs>
      <w:rPr>
        <w:sz w:val="24"/>
        <w:szCs w:val="24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position-horizontal-relative:char;mso-position-vertical-relative:line">
          <v:imagedata r:id="rId1" o:title=""/>
        </v:shape>
      </w:pict>
    </w:r>
  </w:p>
  <w:p w:rsidR="00E82A20" w:rsidRDefault="00E82A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A20" w:rsidRDefault="00E82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8BC"/>
    <w:rsid w:val="00007727"/>
    <w:rsid w:val="00017720"/>
    <w:rsid w:val="00035488"/>
    <w:rsid w:val="000C1C6D"/>
    <w:rsid w:val="000D7F25"/>
    <w:rsid w:val="000E00E5"/>
    <w:rsid w:val="001146A4"/>
    <w:rsid w:val="001526B5"/>
    <w:rsid w:val="00173B20"/>
    <w:rsid w:val="001C69FF"/>
    <w:rsid w:val="0023318D"/>
    <w:rsid w:val="002828B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D1E57"/>
    <w:rsid w:val="00C236D3"/>
    <w:rsid w:val="00C659E2"/>
    <w:rsid w:val="00CB0802"/>
    <w:rsid w:val="00CF7835"/>
    <w:rsid w:val="00D665F5"/>
    <w:rsid w:val="00D7128F"/>
    <w:rsid w:val="00E45D84"/>
    <w:rsid w:val="00E82A2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6BE003F"/>
  <w15:chartTrackingRefBased/>
  <w15:docId w15:val="{BF8AECC3-A72B-470D-8FF6-905E053F1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2025-04-08T09:51:00Z</cp:lastPrinted>
  <dcterms:created xsi:type="dcterms:W3CDTF">2025-04-08T09:51:00Z</dcterms:created>
  <dcterms:modified xsi:type="dcterms:W3CDTF">2025-04-08T09:51:00Z</dcterms:modified>
</cp:coreProperties>
</file>