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932B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5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975D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975D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975D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975D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975D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975D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975D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975D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975D2" w:rsidRPr="007B107C" w:rsidTr="00AA44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975D2" w:rsidRPr="007B107C" w:rsidRDefault="002975D2" w:rsidP="00AA440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975D2" w:rsidRPr="007B107C" w:rsidRDefault="002975D2" w:rsidP="00AA440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975D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975D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975D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975D2" w:rsidRPr="007B107C" w:rsidRDefault="002975D2" w:rsidP="00AA440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975D2" w:rsidRPr="007B107C" w:rsidRDefault="002975D2" w:rsidP="00AA440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975D2" w:rsidRPr="007B107C" w:rsidRDefault="002975D2" w:rsidP="00AA440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975D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</w:t>
      </w:r>
      <w:proofErr w:type="spellStart"/>
      <w:r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sortów</w:t>
      </w:r>
      <w:proofErr w:type="spellEnd"/>
      <w:r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mundurowych na rok 202</w:t>
      </w:r>
      <w:r w:rsidR="00033B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5</w:t>
      </w:r>
      <w:r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</w:t>
      </w:r>
      <w:r w:rsidR="00033B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</w:t>
      </w:r>
      <w:bookmarkStart w:id="0" w:name="_GoBack"/>
      <w:bookmarkEnd w:id="0"/>
      <w:r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dla studentów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975D2"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CRZP/55/2025/AZP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975D2" w:rsidRPr="002975D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5D2" w:rsidRDefault="002975D2" w:rsidP="002975D2">
      <w:pPr>
        <w:spacing w:after="0" w:line="240" w:lineRule="auto"/>
      </w:pPr>
      <w:r>
        <w:separator/>
      </w:r>
    </w:p>
  </w:endnote>
  <w:endnote w:type="continuationSeparator" w:id="0">
    <w:p w:rsidR="002975D2" w:rsidRDefault="002975D2" w:rsidP="00297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5D2" w:rsidRDefault="00297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5D2" w:rsidRDefault="00297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5D2" w:rsidRDefault="00297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5D2" w:rsidRDefault="002975D2" w:rsidP="002975D2">
      <w:pPr>
        <w:spacing w:after="0" w:line="240" w:lineRule="auto"/>
      </w:pPr>
      <w:r>
        <w:separator/>
      </w:r>
    </w:p>
  </w:footnote>
  <w:footnote w:type="continuationSeparator" w:id="0">
    <w:p w:rsidR="002975D2" w:rsidRDefault="002975D2" w:rsidP="00297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5D2" w:rsidRDefault="00297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5D2" w:rsidRDefault="00297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5D2" w:rsidRDefault="00297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1A"/>
    <w:rsid w:val="00033B03"/>
    <w:rsid w:val="001932B8"/>
    <w:rsid w:val="002621C4"/>
    <w:rsid w:val="002975D2"/>
    <w:rsid w:val="0044661A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11F06"/>
  <w15:chartTrackingRefBased/>
  <w15:docId w15:val="{0AFC7376-1659-4FE3-972F-6AD63F65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5D2"/>
  </w:style>
  <w:style w:type="paragraph" w:styleId="Stopka">
    <w:name w:val="footer"/>
    <w:basedOn w:val="Normalny"/>
    <w:link w:val="StopkaZnak"/>
    <w:uiPriority w:val="99"/>
    <w:unhideWhenUsed/>
    <w:rsid w:val="002975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2025-04-04T07:35:00Z</cp:lastPrinted>
  <dcterms:created xsi:type="dcterms:W3CDTF">2025-04-04T07:35:00Z</dcterms:created>
  <dcterms:modified xsi:type="dcterms:W3CDTF">2025-04-04T07:35:00Z</dcterms:modified>
</cp:coreProperties>
</file>