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9D4B8D">
        <w:rPr>
          <w:rFonts w:ascii="Arial" w:hAnsi="Arial" w:cs="Arial"/>
          <w:bCs/>
          <w:szCs w:val="24"/>
        </w:rPr>
        <w:t xml:space="preserve">4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234F8" w:rsidRPr="00D234F8">
        <w:rPr>
          <w:rFonts w:ascii="Arial" w:hAnsi="Arial" w:cs="Arial"/>
          <w:b/>
          <w:sz w:val="24"/>
          <w:szCs w:val="24"/>
        </w:rPr>
        <w:t>CRZP/54/2025/AZP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234F8" w:rsidRPr="00D234F8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234F8" w:rsidRPr="00D234F8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D234F8" w:rsidRPr="00D234F8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234F8" w:rsidRPr="00D234F8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D234F8" w:rsidRPr="00D234F8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234F8" w:rsidTr="003D1C2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234F8" w:rsidRDefault="00D234F8" w:rsidP="003D1C2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D234F8" w:rsidRDefault="00D234F8" w:rsidP="003D1C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234F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234F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234F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D234F8" w:rsidRDefault="00D234F8" w:rsidP="003D1C2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234F8" w:rsidRDefault="00D234F8" w:rsidP="003D1C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234F8" w:rsidRDefault="00D234F8" w:rsidP="003D1C2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D234F8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234F8">
        <w:rPr>
          <w:rFonts w:ascii="Arial" w:hAnsi="Arial" w:cs="Arial"/>
          <w:b/>
          <w:sz w:val="24"/>
          <w:szCs w:val="24"/>
        </w:rPr>
        <w:t>Zakup i dostawa materiałów biurowych na potrzeby Uniwersytetu Morskiego w Gdyni w roku 2025/2026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D234F8" w:rsidRPr="00D234F8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D234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34F8" w:rsidTr="00D234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4F8" w:rsidRDefault="00D234F8" w:rsidP="003D1C2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4F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4F8" w:rsidRDefault="00D234F8" w:rsidP="003D1C2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34F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234F8" w:rsidRDefault="00D234F8" w:rsidP="003D1C2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34F8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D234F8" w:rsidTr="00D234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4F8" w:rsidRDefault="00D234F8" w:rsidP="003D1C2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4F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4F8" w:rsidRDefault="00D234F8" w:rsidP="003D1C2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34F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234F8" w:rsidRDefault="00D234F8" w:rsidP="003D1C2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34F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234F8" w:rsidTr="00D234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4F8" w:rsidRDefault="00D234F8" w:rsidP="003D1C2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4F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4F8" w:rsidRDefault="00D234F8" w:rsidP="003D1C2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34F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234F8" w:rsidRDefault="00D234F8" w:rsidP="003D1C2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34F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234F8" w:rsidTr="00D234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4F8" w:rsidRDefault="00D234F8" w:rsidP="003D1C2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34F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4F8" w:rsidRDefault="00D234F8" w:rsidP="003D1C2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34F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234F8" w:rsidRDefault="00D234F8" w:rsidP="003D1C2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34F8">
              <w:rPr>
                <w:rFonts w:ascii="Arial" w:hAnsi="Arial" w:cs="Arial"/>
                <w:sz w:val="24"/>
                <w:szCs w:val="24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materiałów biurowych na kwotę co najmniej 150 000,00 zł brutto. Przez dostawę Zamawiający rozumie dostawę zrealizowaną jednorazowo lub sukcesywnie w ramach jednej umowy lub realizowaną obecnie z tym, że wartość już zrealizowanej części musi wynosić 150 000,00 zł brutto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9D4B8D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  <w:bookmarkStart w:id="1" w:name="_GoBack"/>
      <w:bookmarkEnd w:id="1"/>
    </w:p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4642" w:rsidRDefault="00044642" w:rsidP="00E4548F">
      <w:pPr>
        <w:spacing w:after="0" w:line="240" w:lineRule="auto"/>
      </w:pPr>
      <w:r>
        <w:separator/>
      </w:r>
    </w:p>
  </w:endnote>
  <w:endnote w:type="continuationSeparator" w:id="0">
    <w:p w:rsidR="00044642" w:rsidRDefault="00044642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4F8" w:rsidRDefault="00D234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4F8" w:rsidRDefault="00D234F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4F8" w:rsidRDefault="00D234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4642" w:rsidRDefault="00044642" w:rsidP="00E4548F">
      <w:pPr>
        <w:spacing w:after="0" w:line="240" w:lineRule="auto"/>
      </w:pPr>
      <w:r>
        <w:separator/>
      </w:r>
    </w:p>
  </w:footnote>
  <w:footnote w:type="continuationSeparator" w:id="0">
    <w:p w:rsidR="00044642" w:rsidRDefault="00044642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4F8" w:rsidRDefault="00D234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4F8" w:rsidRDefault="00D234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4F8" w:rsidRDefault="00D234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642"/>
    <w:rsid w:val="00044642"/>
    <w:rsid w:val="002621C4"/>
    <w:rsid w:val="007B107C"/>
    <w:rsid w:val="007C7D43"/>
    <w:rsid w:val="00843802"/>
    <w:rsid w:val="008750B3"/>
    <w:rsid w:val="009D4B8D"/>
    <w:rsid w:val="00C31816"/>
    <w:rsid w:val="00D234F8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38B0C843-8720-4826-8281-A79E0E3D7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234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4F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234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4F8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979</Words>
  <Characters>5876</Characters>
  <Application>Microsoft Office Word</Application>
  <DocSecurity>0</DocSecurity>
  <Lines>48</Lines>
  <Paragraphs>13</Paragraphs>
  <ScaleCrop>false</ScaleCrop>
  <Company/>
  <LinksUpToDate>false</LinksUpToDate>
  <CharactersWithSpaces>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2025-04-02T05:56:00Z</cp:lastPrinted>
  <dcterms:created xsi:type="dcterms:W3CDTF">2025-04-02T05:56:00Z</dcterms:created>
  <dcterms:modified xsi:type="dcterms:W3CDTF">2025-04-02T05:56:00Z</dcterms:modified>
</cp:coreProperties>
</file>