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85" w:rsidRDefault="00E61C8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A23B0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23B0F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23B0F">
        <w:rPr>
          <w:rFonts w:ascii="Arial" w:hAnsi="Arial" w:cs="Arial"/>
          <w:sz w:val="24"/>
          <w:szCs w:val="24"/>
        </w:rPr>
        <w:t>2025-04-02</w:t>
      </w:r>
    </w:p>
    <w:p w:rsidR="003E6519" w:rsidRPr="009432A1" w:rsidRDefault="00A23B0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3B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A23B0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23B0F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23B0F">
        <w:rPr>
          <w:rFonts w:ascii="Arial" w:hAnsi="Arial" w:cs="Arial"/>
          <w:sz w:val="24"/>
          <w:szCs w:val="24"/>
        </w:rPr>
        <w:t>69</w:t>
      </w:r>
    </w:p>
    <w:p w:rsidR="003E6519" w:rsidRPr="009432A1" w:rsidRDefault="00A23B0F" w:rsidP="003E6519">
      <w:pPr>
        <w:rPr>
          <w:rFonts w:ascii="Arial" w:hAnsi="Arial" w:cs="Arial"/>
          <w:sz w:val="24"/>
          <w:szCs w:val="24"/>
        </w:rPr>
      </w:pPr>
      <w:r w:rsidRPr="00A23B0F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23B0F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A23B0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B0F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(3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3B0F" w:rsidRPr="004E4B64" w:rsidTr="00D24539">
        <w:tc>
          <w:tcPr>
            <w:tcW w:w="2269" w:type="dxa"/>
            <w:shd w:val="clear" w:color="auto" w:fill="auto"/>
          </w:tcPr>
          <w:p w:rsidR="00A23B0F" w:rsidRPr="004E4B64" w:rsidRDefault="00A23B0F" w:rsidP="00D245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3B0F" w:rsidRPr="004E4B64" w:rsidRDefault="00A23B0F" w:rsidP="00D245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B0F">
              <w:rPr>
                <w:rFonts w:ascii="Arial" w:hAnsi="Arial" w:cs="Arial"/>
                <w:bCs/>
                <w:sz w:val="24"/>
                <w:szCs w:val="24"/>
              </w:rPr>
              <w:t>RK-NZ.261.5.2025.MM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23B0F" w:rsidRPr="00A23B0F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23B0F" w:rsidRPr="00C902DE" w:rsidTr="00D245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23B0F" w:rsidRPr="00C902DE" w:rsidRDefault="00A23B0F" w:rsidP="00D245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23B0F">
              <w:rPr>
                <w:rFonts w:ascii="Arial" w:hAnsi="Arial" w:cs="Arial"/>
                <w:sz w:val="24"/>
                <w:szCs w:val="24"/>
              </w:rPr>
              <w:t>części 1 zamówienia w wysokości 8 000.00 zł brutto;</w:t>
            </w:r>
          </w:p>
        </w:tc>
      </w:tr>
      <w:tr w:rsidR="00A23B0F" w:rsidRPr="00C902DE" w:rsidTr="00D245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23B0F" w:rsidRPr="00C902DE" w:rsidRDefault="00A23B0F" w:rsidP="00D245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23B0F">
              <w:rPr>
                <w:rFonts w:ascii="Arial" w:hAnsi="Arial" w:cs="Arial"/>
                <w:sz w:val="24"/>
                <w:szCs w:val="24"/>
              </w:rPr>
              <w:t>części 2 zamówienia w wysokości 15 375.00 zł brutto;</w:t>
            </w:r>
          </w:p>
        </w:tc>
      </w:tr>
      <w:tr w:rsidR="00A23B0F" w:rsidRPr="00C902DE" w:rsidTr="00D245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23B0F" w:rsidRPr="00C902DE" w:rsidRDefault="00A23B0F" w:rsidP="00D245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23B0F">
              <w:rPr>
                <w:rFonts w:ascii="Arial" w:hAnsi="Arial" w:cs="Arial"/>
                <w:sz w:val="24"/>
                <w:szCs w:val="24"/>
              </w:rPr>
              <w:t>części 3 zamówienia w wysokości 18 000.00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F62" w:rsidRDefault="00572F62">
      <w:r>
        <w:separator/>
      </w:r>
    </w:p>
  </w:endnote>
  <w:endnote w:type="continuationSeparator" w:id="0">
    <w:p w:rsidR="00572F62" w:rsidRDefault="0057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C85" w:rsidRDefault="00E61C85" w:rsidP="00E61C8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1C85" w:rsidTr="00D24539">
      <w:tc>
        <w:tcPr>
          <w:tcW w:w="0" w:type="auto"/>
          <w:shd w:val="clear" w:color="auto" w:fill="auto"/>
          <w:vAlign w:val="center"/>
        </w:tcPr>
        <w:p w:rsidR="00E61C85" w:rsidRPr="00B44D15" w:rsidRDefault="00E61C85" w:rsidP="00E61C8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61C85" w:rsidRPr="00B7388A" w:rsidRDefault="00E61C85" w:rsidP="00E61C8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61C85" w:rsidRPr="00AB1BF2" w:rsidRDefault="00E61C85" w:rsidP="00E61C8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1C85" w:rsidRPr="0099535B" w:rsidRDefault="00E61C85" w:rsidP="00E61C85">
          <w:pPr>
            <w:pStyle w:val="Bezodstpw"/>
            <w:jc w:val="center"/>
            <w:rPr>
              <w:noProof/>
            </w:rPr>
          </w:pPr>
        </w:p>
      </w:tc>
    </w:tr>
  </w:tbl>
  <w:p w:rsidR="00E61C85" w:rsidRPr="008F758E" w:rsidRDefault="00E61C85" w:rsidP="00E61C8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61C85" w:rsidRPr="008F758E" w:rsidRDefault="00E61C85" w:rsidP="00E61C8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61C85" w:rsidRPr="00D57C24" w:rsidRDefault="00E61C85" w:rsidP="00E61C8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61C85" w:rsidRPr="00B7388A" w:rsidRDefault="00E61C85" w:rsidP="00E61C8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1C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F62" w:rsidRDefault="00572F62">
      <w:r>
        <w:separator/>
      </w:r>
    </w:p>
  </w:footnote>
  <w:footnote w:type="continuationSeparator" w:id="0">
    <w:p w:rsidR="00572F62" w:rsidRDefault="00572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B0F" w:rsidRDefault="00A23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C85" w:rsidRPr="0062295F" w:rsidRDefault="00E61C85" w:rsidP="00E61C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23B0F" w:rsidRDefault="00A23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B0F" w:rsidRDefault="00A23B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F6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2F62"/>
    <w:rsid w:val="0069085C"/>
    <w:rsid w:val="00804A9B"/>
    <w:rsid w:val="00843263"/>
    <w:rsid w:val="00861E75"/>
    <w:rsid w:val="00890B92"/>
    <w:rsid w:val="009D19BD"/>
    <w:rsid w:val="009F189D"/>
    <w:rsid w:val="00A23B0F"/>
    <w:rsid w:val="00A47FF6"/>
    <w:rsid w:val="00A80738"/>
    <w:rsid w:val="00BE7129"/>
    <w:rsid w:val="00C236D3"/>
    <w:rsid w:val="00C659E2"/>
    <w:rsid w:val="00C902DE"/>
    <w:rsid w:val="00CB0802"/>
    <w:rsid w:val="00D7128F"/>
    <w:rsid w:val="00E61C8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99508FC"/>
  <w15:chartTrackingRefBased/>
  <w15:docId w15:val="{7A941000-CD0B-48E0-9697-48BB7187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61C85"/>
  </w:style>
  <w:style w:type="paragraph" w:styleId="Bezodstpw">
    <w:name w:val="No Spacing"/>
    <w:uiPriority w:val="1"/>
    <w:qFormat/>
    <w:rsid w:val="00E61C8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2025-04-02T06:35:00Z</cp:lastPrinted>
  <dcterms:created xsi:type="dcterms:W3CDTF">2025-04-02T06:35:00Z</dcterms:created>
  <dcterms:modified xsi:type="dcterms:W3CDTF">2025-04-02T06:35:00Z</dcterms:modified>
</cp:coreProperties>
</file>