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43E53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121DE" w:rsidRPr="001121DE">
        <w:rPr>
          <w:rFonts w:ascii="Arial" w:hAnsi="Arial" w:cs="Arial"/>
          <w:b/>
          <w:sz w:val="24"/>
          <w:szCs w:val="24"/>
        </w:rPr>
        <w:t>CRZP/53/2025/AZP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21DE" w:rsidRPr="001121DE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21DE" w:rsidRPr="001121DE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121DE" w:rsidRPr="001121DE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121DE" w:rsidRPr="001121DE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121DE" w:rsidRPr="001121DE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21DE" w:rsidRPr="0012157F" w:rsidTr="00E2311C">
        <w:tc>
          <w:tcPr>
            <w:tcW w:w="9104" w:type="dxa"/>
            <w:shd w:val="clear" w:color="auto" w:fill="D9D9D9"/>
          </w:tcPr>
          <w:p w:rsidR="001121DE" w:rsidRPr="0012157F" w:rsidRDefault="001121DE" w:rsidP="00E2311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121DE" w:rsidRDefault="001121DE" w:rsidP="00E231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121D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121D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121D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121DE" w:rsidRPr="00C86421" w:rsidRDefault="001121DE" w:rsidP="00E2311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121DE" w:rsidRDefault="001121DE" w:rsidP="00E23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121DE" w:rsidRPr="00C86421" w:rsidRDefault="001121DE" w:rsidP="00E2311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1121DE" w:rsidRPr="001121DE" w:rsidRDefault="001121DE" w:rsidP="00064593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121DE">
        <w:rPr>
          <w:rFonts w:ascii="Arial" w:hAnsi="Arial" w:cs="Arial"/>
          <w:b/>
          <w:sz w:val="24"/>
          <w:szCs w:val="24"/>
        </w:rPr>
        <w:t>Modernizacja pokrycia dachu i instalacji odgromowej w budynku Studenckiego Domu Marynarza nr 2 przy ul. Sędzickiego 19 w Gdyni</w:t>
      </w:r>
    </w:p>
    <w:p w:rsidR="00064593" w:rsidRDefault="001121DE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121DE">
        <w:rPr>
          <w:rFonts w:ascii="Arial" w:hAnsi="Arial" w:cs="Arial"/>
          <w:b/>
          <w:sz w:val="24"/>
          <w:szCs w:val="24"/>
        </w:rPr>
        <w:t>- 2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121DE" w:rsidRPr="001121DE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121DE" w:rsidRPr="0012157F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1D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1121DE" w:rsidRPr="0012157F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1D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121DE" w:rsidRPr="001121DE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lastRenderedPageBreak/>
              <w:t>Wykonawca musi wykazać:</w:t>
            </w:r>
          </w:p>
          <w:p w:rsidR="001121DE" w:rsidRPr="001121DE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1.</w:t>
            </w:r>
            <w:r w:rsidRPr="001121DE">
              <w:rPr>
                <w:rFonts w:ascii="Arial" w:hAnsi="Arial" w:cs="Arial"/>
                <w:sz w:val="24"/>
                <w:szCs w:val="24"/>
              </w:rPr>
              <w:tab/>
              <w:t>1.</w:t>
            </w:r>
            <w:r w:rsidRPr="001121DE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konstrukcyjno-budowlanej określone w ustawie z dnia  7 lipca 1994 r. Prawo Budowlane  (</w:t>
            </w:r>
            <w:proofErr w:type="spellStart"/>
            <w:r w:rsidRPr="001121D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1121DE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1121D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121DE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1121DE" w:rsidRPr="001121DE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2.</w:t>
            </w:r>
            <w:r w:rsidRPr="001121DE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1121D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1121DE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1121D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121DE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3.</w:t>
            </w:r>
            <w:r w:rsidRPr="001121DE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pokrycia dachowego papowego za kwotę nie mniejszą niż 500 000, 00 zł brutto każda</w:t>
            </w:r>
          </w:p>
        </w:tc>
      </w:tr>
      <w:tr w:rsidR="001121DE" w:rsidRPr="0012157F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1D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1121DE" w:rsidRPr="0012157F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1D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121DE" w:rsidRPr="0012157F" w:rsidRDefault="001121DE" w:rsidP="00E231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1DE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C43E53" w:rsidRDefault="00064593" w:rsidP="00C43E5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C43E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2CA" w:rsidRDefault="00C612CA" w:rsidP="0038231F">
      <w:pPr>
        <w:spacing w:after="0" w:line="240" w:lineRule="auto"/>
      </w:pPr>
      <w:r>
        <w:separator/>
      </w:r>
    </w:p>
  </w:endnote>
  <w:endnote w:type="continuationSeparator" w:id="0">
    <w:p w:rsidR="00C612CA" w:rsidRDefault="00C612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1DE" w:rsidRDefault="001121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3E5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3E5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1DE" w:rsidRDefault="00112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2CA" w:rsidRDefault="00C612CA" w:rsidP="0038231F">
      <w:pPr>
        <w:spacing w:after="0" w:line="240" w:lineRule="auto"/>
      </w:pPr>
      <w:r>
        <w:separator/>
      </w:r>
    </w:p>
  </w:footnote>
  <w:footnote w:type="continuationSeparator" w:id="0">
    <w:p w:rsidR="00C612CA" w:rsidRDefault="00C612CA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1DE" w:rsidRDefault="00112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1DE" w:rsidRDefault="00112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1DE" w:rsidRDefault="001121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2CA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21DE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3E53"/>
    <w:rsid w:val="00C57DEB"/>
    <w:rsid w:val="00C612CA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7E812"/>
  <w15:chartTrackingRefBased/>
  <w15:docId w15:val="{5C36D6D8-5156-41B1-8C2F-59EB23D4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220AE-96A9-4982-B5F0-1F5A7781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1049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2025-04-01T06:39:00Z</dcterms:created>
  <dcterms:modified xsi:type="dcterms:W3CDTF">2025-04-01T06:39:00Z</dcterms:modified>
</cp:coreProperties>
</file>