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8D6C72">
        <w:rPr>
          <w:rFonts w:ascii="Arial" w:hAnsi="Arial" w:cs="Arial"/>
          <w:bCs/>
          <w:szCs w:val="24"/>
        </w:rPr>
        <w:t xml:space="preserve">5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610516" w:rsidRPr="00610516">
        <w:rPr>
          <w:rFonts w:ascii="Arial" w:hAnsi="Arial" w:cs="Arial"/>
          <w:b/>
          <w:sz w:val="24"/>
          <w:szCs w:val="24"/>
        </w:rPr>
        <w:t>CRZP/52/2025/AZP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0516" w:rsidRPr="0061051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0516" w:rsidRPr="0061051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610516" w:rsidRPr="0061051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10516" w:rsidRPr="0061051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610516" w:rsidRPr="0061051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0516" w:rsidTr="00E368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10516" w:rsidRDefault="00610516" w:rsidP="00E368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10516" w:rsidRDefault="00610516" w:rsidP="00E368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1051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1051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1051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610516" w:rsidRDefault="00610516" w:rsidP="00E368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610516" w:rsidRDefault="00610516" w:rsidP="00E368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610516" w:rsidRDefault="00610516" w:rsidP="00E368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61051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10516">
        <w:rPr>
          <w:rFonts w:ascii="Arial" w:hAnsi="Arial" w:cs="Arial"/>
          <w:b/>
          <w:sz w:val="24"/>
          <w:szCs w:val="24"/>
        </w:rPr>
        <w:t>Zakup i dostawa tuszy, tonerów oraz materiałów eksploatacyjnych do urządzeń wielofunkcyjnych na potrzeby Uniwersytetu Morskiego w Gdyni w roku 2025/2026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610516" w:rsidRPr="0061051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6105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10516" w:rsidTr="006105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51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610516" w:rsidTr="006105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51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10516" w:rsidTr="006105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51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610516" w:rsidTr="006105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1051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10516" w:rsidRDefault="00610516" w:rsidP="00E368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0516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864" w:rsidRDefault="00AA5864" w:rsidP="00E4548F">
      <w:pPr>
        <w:spacing w:after="0" w:line="240" w:lineRule="auto"/>
      </w:pPr>
      <w:r>
        <w:separator/>
      </w:r>
    </w:p>
  </w:endnote>
  <w:endnote w:type="continuationSeparator" w:id="0">
    <w:p w:rsidR="00AA5864" w:rsidRDefault="00AA586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864" w:rsidRDefault="00AA5864" w:rsidP="00E4548F">
      <w:pPr>
        <w:spacing w:after="0" w:line="240" w:lineRule="auto"/>
      </w:pPr>
      <w:r>
        <w:separator/>
      </w:r>
    </w:p>
  </w:footnote>
  <w:footnote w:type="continuationSeparator" w:id="0">
    <w:p w:rsidR="00AA5864" w:rsidRDefault="00AA586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516" w:rsidRDefault="00610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864"/>
    <w:rsid w:val="002621C4"/>
    <w:rsid w:val="00610516"/>
    <w:rsid w:val="007B107C"/>
    <w:rsid w:val="007C7D43"/>
    <w:rsid w:val="00843802"/>
    <w:rsid w:val="008750B3"/>
    <w:rsid w:val="008D6C72"/>
    <w:rsid w:val="00AA5864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C134F10-DFBD-4295-B6DA-52C74385B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0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051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10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0516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6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C72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991</Words>
  <Characters>5952</Characters>
  <Application>Microsoft Office Word</Application>
  <DocSecurity>0</DocSecurity>
  <Lines>49</Lines>
  <Paragraphs>13</Paragraphs>
  <ScaleCrop>false</ScaleCrop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2025-03-31T06:57:00Z</cp:lastPrinted>
  <dcterms:created xsi:type="dcterms:W3CDTF">2025-03-31T06:57:00Z</dcterms:created>
  <dcterms:modified xsi:type="dcterms:W3CDTF">2025-03-31T06:57:00Z</dcterms:modified>
</cp:coreProperties>
</file>