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1A3787" w:rsidRDefault="00D62E6E" w:rsidP="001A3787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A378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75E46" w:rsidRPr="001A3787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1A378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A3787" w:rsidTr="00D62E6E">
        <w:tc>
          <w:tcPr>
            <w:tcW w:w="2800" w:type="dxa"/>
            <w:shd w:val="clear" w:color="auto" w:fill="auto"/>
          </w:tcPr>
          <w:p w:rsidR="00D62E6E" w:rsidRPr="001A3787" w:rsidRDefault="00D62E6E" w:rsidP="001A37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A378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1A378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A3787" w:rsidRDefault="00D62E6E" w:rsidP="001A37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1A3787" w:rsidRDefault="00D62E6E" w:rsidP="001A37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A378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A3787" w:rsidRDefault="00D62E6E" w:rsidP="001A3787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A3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1A3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1A3787" w:rsidTr="00D62E6E">
        <w:tc>
          <w:tcPr>
            <w:tcW w:w="2800" w:type="dxa"/>
            <w:shd w:val="clear" w:color="auto" w:fill="auto"/>
          </w:tcPr>
          <w:p w:rsidR="00D62E6E" w:rsidRPr="001A3787" w:rsidRDefault="00D62E6E" w:rsidP="001A3787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A378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A3787" w:rsidRDefault="00D62E6E" w:rsidP="001A37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1A3787" w:rsidRDefault="00D62E6E" w:rsidP="001A37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A378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</w:t>
            </w:r>
            <w:bookmarkStart w:id="0" w:name="_GoBack"/>
            <w:bookmarkEnd w:id="0"/>
            <w:r w:rsidRPr="001A378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…………………………………………………..</w:t>
            </w:r>
          </w:p>
          <w:p w:rsidR="00D62E6E" w:rsidRPr="001A3787" w:rsidRDefault="00D62E6E" w:rsidP="001A3787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1A3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1A378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1A3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1A3787" w:rsidRDefault="00BC121E" w:rsidP="001A3787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75E46" w:rsidRPr="001A3787" w:rsidTr="0043483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75E46" w:rsidRPr="001A3787" w:rsidRDefault="00375E46" w:rsidP="001A3787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375E46" w:rsidRPr="001A3787" w:rsidRDefault="00375E46" w:rsidP="001A3787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proofErr w:type="spellStart"/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t.j</w:t>
            </w:r>
            <w:proofErr w:type="spellEnd"/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 Dz. U. z 2024 poz. 1320)</w:t>
            </w:r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Pzp</w:t>
            </w:r>
            <w:proofErr w:type="spellEnd"/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), dotyczące:</w:t>
            </w:r>
          </w:p>
          <w:p w:rsidR="00375E46" w:rsidRPr="001A3787" w:rsidRDefault="00375E46" w:rsidP="001A3787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375E46" w:rsidRPr="001A3787" w:rsidRDefault="00375E46" w:rsidP="001A3787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A3787" w:rsidRDefault="00375E46" w:rsidP="001A3787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A378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1A3787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1A3787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A3787" w:rsidTr="00D62E6E">
        <w:tc>
          <w:tcPr>
            <w:tcW w:w="2269" w:type="dxa"/>
            <w:shd w:val="clear" w:color="auto" w:fill="auto"/>
          </w:tcPr>
          <w:p w:rsidR="00D62E6E" w:rsidRPr="001A3787" w:rsidRDefault="00D62E6E" w:rsidP="001A37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A3787" w:rsidRDefault="00375E46" w:rsidP="001A37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laptopów i tabletu dla Wydziału Elektrycznego Politechniki Częstochowskiej w ramach Rządowego Programu Strategicznego </w:t>
            </w:r>
            <w:proofErr w:type="spellStart"/>
            <w:r w:rsidRPr="001A3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Hydrostrateg</w:t>
            </w:r>
            <w:proofErr w:type="spellEnd"/>
            <w:r w:rsidRPr="001A3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„Innowacje dla gospodarki wodnej i żeglugi śródlądowej”, konkurs "</w:t>
            </w:r>
            <w:proofErr w:type="spellStart"/>
            <w:r w:rsidRPr="001A3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Hydrostrateg</w:t>
            </w:r>
            <w:proofErr w:type="spellEnd"/>
            <w:r w:rsidRPr="001A3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II"</w:t>
            </w:r>
            <w:r w:rsidR="00D62E6E" w:rsidRPr="001A3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75E46" w:rsidRPr="001A3787" w:rsidTr="00434836">
        <w:tc>
          <w:tcPr>
            <w:tcW w:w="2269" w:type="dxa"/>
            <w:shd w:val="clear" w:color="auto" w:fill="auto"/>
          </w:tcPr>
          <w:p w:rsidR="00375E46" w:rsidRPr="001A3787" w:rsidRDefault="00375E46" w:rsidP="001A37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75E46" w:rsidRPr="001A3787" w:rsidRDefault="00375E46" w:rsidP="001A37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RK-NZ.262.4.2025.MM</w:t>
            </w:r>
          </w:p>
        </w:tc>
      </w:tr>
    </w:tbl>
    <w:p w:rsidR="00BC121E" w:rsidRPr="001A3787" w:rsidRDefault="00375E46" w:rsidP="001A3787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A378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1A3787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A3787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1A3787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1A3787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1A3787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1A3787" w:rsidRDefault="008E296F" w:rsidP="001A3787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1A378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1A378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A378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1A378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1A378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1A3787">
        <w:rPr>
          <w:rFonts w:ascii="Arial" w:eastAsia="Times New Roman" w:hAnsi="Arial" w:cs="Arial"/>
          <w:sz w:val="24"/>
          <w:szCs w:val="24"/>
          <w:lang w:eastAsia="pl-PL"/>
        </w:rPr>
        <w:t xml:space="preserve">), z innym </w:t>
      </w:r>
      <w:r w:rsidR="00BC121E" w:rsidRPr="001A378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Wykonawcą, który złożył odrębną ofertę w niniejszym postępowaniu</w:t>
      </w:r>
      <w:r w:rsidR="00067B62" w:rsidRPr="001A378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1A3787" w:rsidRDefault="00BC121E" w:rsidP="001A3787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A378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1A378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A378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1A378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1A378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1A3787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1A3787" w:rsidRDefault="00BF69A4" w:rsidP="001A3787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A3787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A378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A3787" w:rsidRDefault="00BC121E" w:rsidP="001A378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A3787" w:rsidRDefault="00BC121E" w:rsidP="001A3787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A3787" w:rsidRDefault="00BC121E" w:rsidP="001A3787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A378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A3787" w:rsidRDefault="00BC121E" w:rsidP="001A378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A3787" w:rsidRDefault="00BC121E" w:rsidP="001A378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A3787" w:rsidRDefault="00BC121E" w:rsidP="001A378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1A378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A3787" w:rsidRDefault="00BC121E" w:rsidP="001A378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A3787" w:rsidRDefault="00BC121E" w:rsidP="001A378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A3787" w:rsidRDefault="00BC121E" w:rsidP="001A378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A3787" w:rsidRDefault="00BC121E" w:rsidP="001A3787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1A378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1A3787" w:rsidRDefault="00BC121E" w:rsidP="001A3787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A378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A3787" w:rsidRDefault="00067B62" w:rsidP="001A3787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1A378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1A3787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A378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1A3787" w:rsidRDefault="00067B62" w:rsidP="001A3787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A3787" w:rsidTr="00620E37">
        <w:tc>
          <w:tcPr>
            <w:tcW w:w="2660" w:type="dxa"/>
            <w:shd w:val="clear" w:color="auto" w:fill="auto"/>
          </w:tcPr>
          <w:p w:rsidR="00BC121E" w:rsidRPr="001A3787" w:rsidRDefault="00BC121E" w:rsidP="001A378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1A3787" w:rsidRDefault="00D62E6E" w:rsidP="001A378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A3787" w:rsidRDefault="00844A96" w:rsidP="001A378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1A378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1A378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A3787" w:rsidRDefault="00BC121E" w:rsidP="001A378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1A3787" w:rsidRDefault="00BC121E" w:rsidP="001A378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A378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A3787" w:rsidRDefault="00844A96" w:rsidP="001A378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A378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375E46" w:rsidRPr="001A378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1A378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1A378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E3D" w:rsidRDefault="00FD5E3D">
      <w:r>
        <w:separator/>
      </w:r>
    </w:p>
  </w:endnote>
  <w:endnote w:type="continuationSeparator" w:id="0">
    <w:p w:rsidR="00FD5E3D" w:rsidRDefault="00FD5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1A3787" w:rsidRDefault="001A3787" w:rsidP="001A3787">
    <w:pPr>
      <w:pStyle w:val="Stopka"/>
      <w:jc w:val="center"/>
      <w:rPr>
        <w:i/>
        <w:iCs/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s2053" type="#_x0000_t75" style="position:absolute;left:0;text-align:left;margin-left:400.35pt;margin-top:-1.05pt;width:95.6pt;height:27.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"/>
        </v:shape>
      </w:pict>
    </w:r>
    <w:r>
      <w:rPr>
        <w:noProof/>
      </w:rPr>
      <w:pict>
        <v:shape id="Obraz 7" o:spid="_x0000_s2052" type="#_x0000_t75" style="position:absolute;left:0;text-align:left;margin-left:-42.95pt;margin-top:-10.05pt;width:101.05pt;height:39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"/>
        </v:shape>
      </w:pict>
    </w:r>
    <w:r>
      <w:rPr>
        <w:i/>
        <w:iCs/>
        <w:sz w:val="20"/>
        <w:szCs w:val="20"/>
      </w:rPr>
      <w:t xml:space="preserve">System magazynowania i oczyszczania wody opadowej na farmach fotowoltaicznych </w:t>
    </w:r>
  </w:p>
  <w:p w:rsidR="001A3787" w:rsidRDefault="001A3787" w:rsidP="001A3787">
    <w:pPr>
      <w:pStyle w:val="Stopka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HYDROSTRATEG-II/0001/2023</w:t>
    </w:r>
  </w:p>
  <w:p w:rsidR="001A3787" w:rsidRPr="00CF23A2" w:rsidRDefault="001A3787" w:rsidP="001A3787">
    <w:pPr>
      <w:pStyle w:val="Stopka"/>
      <w:ind w:left="-284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Rządowy Program Strategiczny </w:t>
    </w:r>
    <w:proofErr w:type="spellStart"/>
    <w:r>
      <w:rPr>
        <w:i/>
        <w:iCs/>
        <w:sz w:val="20"/>
        <w:szCs w:val="20"/>
      </w:rPr>
      <w:t>Hydrostrateg</w:t>
    </w:r>
    <w:proofErr w:type="spellEnd"/>
    <w:r>
      <w:rPr>
        <w:i/>
        <w:iCs/>
        <w:sz w:val="20"/>
        <w:szCs w:val="20"/>
      </w:rPr>
      <w:t xml:space="preserve"> „Innowacje dla gospodarki wodnej i żeglugi śródlądowej”</w:t>
    </w:r>
  </w:p>
  <w:p w:rsidR="009A4CD3" w:rsidRDefault="009A4CD3" w:rsidP="001A3787">
    <w:pPr>
      <w:pStyle w:val="Stopka"/>
      <w:tabs>
        <w:tab w:val="left" w:pos="5700"/>
      </w:tabs>
      <w:spacing w:after="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E46" w:rsidRDefault="00375E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E3D" w:rsidRDefault="00FD5E3D">
      <w:r>
        <w:separator/>
      </w:r>
    </w:p>
  </w:footnote>
  <w:footnote w:type="continuationSeparator" w:id="0">
    <w:p w:rsidR="00FD5E3D" w:rsidRDefault="00FD5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E46" w:rsidRDefault="00375E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E46" w:rsidRDefault="001A378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1" type="#_x0000_t75" style="position:absolute;margin-left:339.15pt;margin-top:-14.7pt;width:107.25pt;height:56.55pt;z-index:25166182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margin">
          <v:imagedata r:id="rId1" o:title="" croptop="11261f" cropbottom="19707f"/>
          <w10:wrap anchorx="margin"/>
        </v:shape>
      </w:pict>
    </w:r>
    <w:r>
      <w:rPr>
        <w:noProof/>
      </w:rPr>
      <w:pict>
        <v:shape id="Obraz 5" o:spid="_x0000_s2050" type="#_x0000_t75" style="position:absolute;margin-left:174.15pt;margin-top:.55pt;width:111.7pt;height:33.85pt;z-index:251659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"/>
        </v:shape>
      </w:pict>
    </w:r>
    <w:r w:rsidRPr="00173227">
      <w:rPr>
        <w:noProof/>
        <w:lang w:eastAsia="pl-PL"/>
      </w:rPr>
      <w:pict>
        <v:shape id="_x0000_i1031" type="#_x0000_t75" style="width:121.5pt;height:34.5pt;visibility:visible;mso-wrap-style:square" o:ole="">
          <v:imagedata r:id="rId3" o:title=""/>
        </v:shape>
      </w:pict>
    </w:r>
    <w:r>
      <w:rPr>
        <w:noProof/>
        <w:lang w:eastAsia="pl-PL"/>
      </w:rPr>
      <w:t xml:space="preserve">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E46" w:rsidRDefault="00375E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E3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A3787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75E46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A36AF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D5E3D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537DE4C3"/>
  <w15:chartTrackingRefBased/>
  <w15:docId w15:val="{52FD2B2C-3377-47D3-82C1-059561007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link w:val="Stopka"/>
    <w:uiPriority w:val="99"/>
    <w:rsid w:val="001A3787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A37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3787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E31CF-9C0A-40EE-B062-84E682022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231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2025-03-27T12:44:00Z</cp:lastPrinted>
  <dcterms:created xsi:type="dcterms:W3CDTF">2025-03-27T12:45:00Z</dcterms:created>
  <dcterms:modified xsi:type="dcterms:W3CDTF">2025-03-27T12:45:00Z</dcterms:modified>
</cp:coreProperties>
</file>