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65FD0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0544B" w:rsidRPr="00B0544B">
        <w:rPr>
          <w:rFonts w:ascii="Arial" w:hAnsi="Arial" w:cs="Arial"/>
          <w:b/>
          <w:sz w:val="24"/>
          <w:szCs w:val="24"/>
        </w:rPr>
        <w:t>CRZP/</w:t>
      </w:r>
      <w:r w:rsidR="007134DA">
        <w:rPr>
          <w:rFonts w:ascii="Arial" w:hAnsi="Arial" w:cs="Arial"/>
          <w:b/>
          <w:sz w:val="24"/>
          <w:szCs w:val="24"/>
        </w:rPr>
        <w:t>50</w:t>
      </w:r>
      <w:r w:rsidR="00B0544B" w:rsidRPr="00B0544B">
        <w:rPr>
          <w:rFonts w:ascii="Arial" w:hAnsi="Arial" w:cs="Arial"/>
          <w:b/>
          <w:sz w:val="24"/>
          <w:szCs w:val="24"/>
        </w:rPr>
        <w:t>/202</w:t>
      </w:r>
      <w:r w:rsidR="007134DA">
        <w:rPr>
          <w:rFonts w:ascii="Arial" w:hAnsi="Arial" w:cs="Arial"/>
          <w:b/>
          <w:sz w:val="24"/>
          <w:szCs w:val="24"/>
        </w:rPr>
        <w:t>5</w:t>
      </w:r>
      <w:r w:rsidR="00B0544B" w:rsidRPr="00B0544B">
        <w:rPr>
          <w:rFonts w:ascii="Arial" w:hAnsi="Arial" w:cs="Arial"/>
          <w:b/>
          <w:sz w:val="24"/>
          <w:szCs w:val="24"/>
        </w:rPr>
        <w:t>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0544B" w:rsidTr="004D7BC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0544B" w:rsidRDefault="00B0544B" w:rsidP="004D7BC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B0544B" w:rsidRDefault="00B0544B" w:rsidP="004D7BC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054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054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0544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B0544B" w:rsidRDefault="00B0544B" w:rsidP="004D7BC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0544B" w:rsidRDefault="00B0544B" w:rsidP="004D7B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0544B" w:rsidRDefault="00B0544B" w:rsidP="004D7BC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134DA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134DA">
        <w:rPr>
          <w:rFonts w:ascii="Arial" w:hAnsi="Arial" w:cs="Arial"/>
          <w:b/>
          <w:sz w:val="24"/>
          <w:szCs w:val="24"/>
        </w:rPr>
        <w:t>Dostawa materiałów higienicznych na potrzeby UMG w roku 2025/2026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B0544B" w:rsidRPr="00B0544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0544B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544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0544B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544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0544B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544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0544B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54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trzy dostawy materiałów higienicznych,</w:t>
            </w:r>
            <w:r w:rsidR="00E65FD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544B">
              <w:rPr>
                <w:rFonts w:ascii="Arial" w:hAnsi="Arial" w:cs="Arial"/>
                <w:sz w:val="24"/>
                <w:szCs w:val="24"/>
              </w:rPr>
              <w:t>na kwotę co najmniej 150 000,00 zł netto każda. Przez dostawę Zamawiający rozumie dostawę zrealizowaną jednorazowo lub sukcesywnie w ramach jednej umowy lub realizowaną obecnie z tym, że wartość już zrealizowanej części musi wynosić 150 000,00 zł netto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7134DA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bookmarkStart w:id="1" w:name="_GoBack"/>
      <w:bookmarkEnd w:id="1"/>
      <w:r>
        <w:rPr>
          <w:rFonts w:ascii="Arial" w:hAnsi="Arial" w:cs="Arial"/>
          <w:i/>
          <w:sz w:val="16"/>
          <w:szCs w:val="16"/>
        </w:rPr>
        <w:t>podpis elektroniczny</w:t>
      </w:r>
    </w:p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D5E" w:rsidRDefault="00A92D5E" w:rsidP="00E4548F">
      <w:pPr>
        <w:spacing w:after="0" w:line="240" w:lineRule="auto"/>
      </w:pPr>
      <w:r>
        <w:separator/>
      </w:r>
    </w:p>
  </w:endnote>
  <w:endnote w:type="continuationSeparator" w:id="0">
    <w:p w:rsidR="00A92D5E" w:rsidRDefault="00A92D5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D5E" w:rsidRDefault="00A92D5E" w:rsidP="00E4548F">
      <w:pPr>
        <w:spacing w:after="0" w:line="240" w:lineRule="auto"/>
      </w:pPr>
      <w:r>
        <w:separator/>
      </w:r>
    </w:p>
  </w:footnote>
  <w:footnote w:type="continuationSeparator" w:id="0">
    <w:p w:rsidR="00A92D5E" w:rsidRDefault="00A92D5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D5E"/>
    <w:rsid w:val="002621C4"/>
    <w:rsid w:val="007134DA"/>
    <w:rsid w:val="007B107C"/>
    <w:rsid w:val="007C7D43"/>
    <w:rsid w:val="00843802"/>
    <w:rsid w:val="008750B3"/>
    <w:rsid w:val="00A92D5E"/>
    <w:rsid w:val="00B0544B"/>
    <w:rsid w:val="00C31816"/>
    <w:rsid w:val="00E4548F"/>
    <w:rsid w:val="00E6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98896"/>
  <w15:chartTrackingRefBased/>
  <w15:docId w15:val="{4C28BC11-65F0-4280-A60F-01A59788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05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544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05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544B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FD0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976</Words>
  <Characters>5858</Characters>
  <Application>Microsoft Office Word</Application>
  <DocSecurity>0</DocSecurity>
  <Lines>48</Lines>
  <Paragraphs>13</Paragraphs>
  <ScaleCrop>false</ScaleCrop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2025-03-27T12:02:00Z</cp:lastPrinted>
  <dcterms:created xsi:type="dcterms:W3CDTF">2025-03-27T12:02:00Z</dcterms:created>
  <dcterms:modified xsi:type="dcterms:W3CDTF">2025-03-27T12:02:00Z</dcterms:modified>
</cp:coreProperties>
</file>