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DD2473" w:rsidRDefault="00D62E6E" w:rsidP="00DD2473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D247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693F01" w:rsidRPr="00DD2473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DD247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D2473" w:rsidTr="00D62E6E">
        <w:tc>
          <w:tcPr>
            <w:tcW w:w="2800" w:type="dxa"/>
            <w:shd w:val="clear" w:color="auto" w:fill="auto"/>
          </w:tcPr>
          <w:p w:rsidR="00D62E6E" w:rsidRPr="00DD2473" w:rsidRDefault="00D62E6E" w:rsidP="00DD24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D2473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D2473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D2473" w:rsidRDefault="00D62E6E" w:rsidP="00DD247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D2473" w:rsidRDefault="00D62E6E" w:rsidP="00DD247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D247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D2473" w:rsidRDefault="00D62E6E" w:rsidP="00DD2473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24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DD247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DD24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DD2473" w:rsidTr="00D62E6E">
        <w:tc>
          <w:tcPr>
            <w:tcW w:w="2800" w:type="dxa"/>
            <w:shd w:val="clear" w:color="auto" w:fill="auto"/>
          </w:tcPr>
          <w:p w:rsidR="00D62E6E" w:rsidRPr="00DD2473" w:rsidRDefault="00D62E6E" w:rsidP="00DD2473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D2473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D2473" w:rsidRDefault="00D62E6E" w:rsidP="00DD247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D2473" w:rsidRDefault="00D62E6E" w:rsidP="00DD247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D247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D2473" w:rsidRDefault="00D62E6E" w:rsidP="00DD2473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DD24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DD2473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DD24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DD2473" w:rsidRDefault="00BC121E" w:rsidP="00DD2473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93F01" w:rsidRPr="00DD2473" w:rsidTr="00894F5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93F01" w:rsidRPr="00DD2473" w:rsidRDefault="00693F01" w:rsidP="00DD2473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D247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693F01" w:rsidRPr="00DD2473" w:rsidRDefault="00693F01" w:rsidP="00DD2473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247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DD247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DD247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693F01" w:rsidRPr="00DD2473" w:rsidRDefault="00693F01" w:rsidP="00DD247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247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693F01" w:rsidRPr="00DD2473" w:rsidRDefault="00693F01" w:rsidP="00DD247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DD2473" w:rsidRDefault="00693F01" w:rsidP="00DD2473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D24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DD2473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DD2473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D2473" w:rsidTr="00D62E6E">
        <w:tc>
          <w:tcPr>
            <w:tcW w:w="2269" w:type="dxa"/>
            <w:shd w:val="clear" w:color="auto" w:fill="auto"/>
          </w:tcPr>
          <w:p w:rsidR="00D62E6E" w:rsidRPr="00DD2473" w:rsidRDefault="00D62E6E" w:rsidP="00DD24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247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D2473" w:rsidRDefault="00693F01" w:rsidP="00DD247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D24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monitora komputerowego dla Wydziału Infrastruktury i Środowiska Politechniki Częstochowskiej</w:t>
            </w:r>
            <w:r w:rsidR="00D62E6E" w:rsidRPr="00DD24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93F01" w:rsidRPr="00DD2473" w:rsidTr="00894F5C">
        <w:tc>
          <w:tcPr>
            <w:tcW w:w="2269" w:type="dxa"/>
            <w:shd w:val="clear" w:color="auto" w:fill="auto"/>
          </w:tcPr>
          <w:p w:rsidR="00693F01" w:rsidRPr="00DD2473" w:rsidRDefault="00693F01" w:rsidP="00DD24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247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93F01" w:rsidRPr="00DD2473" w:rsidRDefault="00693F01" w:rsidP="00DD247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D247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RK-NZ.261.10.2025.MM</w:t>
            </w:r>
          </w:p>
        </w:tc>
      </w:tr>
    </w:tbl>
    <w:p w:rsidR="00BC121E" w:rsidRPr="00DD2473" w:rsidRDefault="00693F01" w:rsidP="00DD2473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D247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DD2473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D2473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DD2473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DD2473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DD2473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DD2473" w:rsidRDefault="008E296F" w:rsidP="00DD2473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DD2473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DD2473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D2473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DD2473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DD2473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DD2473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</w:t>
      </w:r>
      <w:bookmarkStart w:id="0" w:name="_GoBack"/>
      <w:bookmarkEnd w:id="0"/>
      <w:r w:rsidR="00BC121E" w:rsidRPr="00DD2473">
        <w:rPr>
          <w:rFonts w:ascii="Arial" w:eastAsia="Times New Roman" w:hAnsi="Arial" w:cs="Arial"/>
          <w:sz w:val="24"/>
          <w:szCs w:val="24"/>
          <w:lang w:eastAsia="pl-PL"/>
        </w:rPr>
        <w:t>fertę w niniejszym postępowaniu</w:t>
      </w:r>
      <w:r w:rsidR="00067B62" w:rsidRPr="00DD247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DD2473" w:rsidRDefault="00BC121E" w:rsidP="00DD2473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D2473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DD2473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D2473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DD2473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DD2473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DD2473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DD2473" w:rsidRDefault="00BF69A4" w:rsidP="00DD2473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D2473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D247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D2473" w:rsidRDefault="00BC121E" w:rsidP="00DD247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247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D2473" w:rsidRDefault="00BC121E" w:rsidP="00DD2473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247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D2473" w:rsidRDefault="00BC121E" w:rsidP="00DD2473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247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D247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D2473" w:rsidRDefault="00BC121E" w:rsidP="00DD247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247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D2473" w:rsidRDefault="00BC121E" w:rsidP="00DD247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D2473" w:rsidRDefault="00BC121E" w:rsidP="00DD247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DD247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D2473" w:rsidRDefault="00BC121E" w:rsidP="00DD247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D247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D2473" w:rsidRDefault="00BC121E" w:rsidP="00DD247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D2473" w:rsidRDefault="00BC121E" w:rsidP="00DD247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DD2473" w:rsidRDefault="00BC121E" w:rsidP="00DD2473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DD2473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DD2473" w:rsidRDefault="00BC121E" w:rsidP="00DD2473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DD2473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DD2473" w:rsidRDefault="00067B62" w:rsidP="00DD2473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DD2473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DD2473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DD2473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DD2473" w:rsidRDefault="00067B62" w:rsidP="00DD2473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D2473" w:rsidTr="00620E37">
        <w:tc>
          <w:tcPr>
            <w:tcW w:w="2660" w:type="dxa"/>
            <w:shd w:val="clear" w:color="auto" w:fill="auto"/>
          </w:tcPr>
          <w:p w:rsidR="00BC121E" w:rsidRPr="00DD2473" w:rsidRDefault="00BC121E" w:rsidP="00DD247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DD2473" w:rsidRDefault="00D62E6E" w:rsidP="00DD247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D247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DD2473" w:rsidRDefault="00844A96" w:rsidP="00DD2473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D247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DD247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DD247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D2473" w:rsidRDefault="00BC121E" w:rsidP="00DD247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DD2473" w:rsidRDefault="00BC121E" w:rsidP="00DD247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D247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D2473" w:rsidRDefault="00844A96" w:rsidP="00DD2473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D247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693F01" w:rsidRPr="00DD247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DD247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DD247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495" w:rsidRDefault="00687495">
      <w:r>
        <w:separator/>
      </w:r>
    </w:p>
  </w:endnote>
  <w:endnote w:type="continuationSeparator" w:id="0">
    <w:p w:rsidR="00687495" w:rsidRDefault="00687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247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247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F01" w:rsidRDefault="00693F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495" w:rsidRDefault="00687495">
      <w:r>
        <w:separator/>
      </w:r>
    </w:p>
  </w:footnote>
  <w:footnote w:type="continuationSeparator" w:id="0">
    <w:p w:rsidR="00687495" w:rsidRDefault="00687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F01" w:rsidRDefault="00693F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F01" w:rsidRDefault="00693F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F01" w:rsidRDefault="00693F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7495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97F76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87495"/>
    <w:rsid w:val="00693F01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2473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12B2EC3-0E9C-4B17-B318-CEF0FC114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D24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D2473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7B99C-5322-4CE4-B474-C3B0FF846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2025-03-27T11:20:00Z</cp:lastPrinted>
  <dcterms:created xsi:type="dcterms:W3CDTF">2025-03-27T11:20:00Z</dcterms:created>
  <dcterms:modified xsi:type="dcterms:W3CDTF">2025-03-27T11:20:00Z</dcterms:modified>
</cp:coreProperties>
</file>