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01DB" w:rsidRPr="005F01D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F01D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01DB">
        <w:rPr>
          <w:rFonts w:ascii="Arial" w:hAnsi="Arial" w:cs="Arial"/>
        </w:rPr>
        <w:t>Politechnika Częstochowska</w:t>
      </w:r>
    </w:p>
    <w:p w:rsidR="006676AE" w:rsidRPr="0012157F" w:rsidRDefault="005F01D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01D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F01D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F01D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F01D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F01D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01DB" w:rsidRPr="0012157F" w:rsidTr="008E1069">
        <w:tc>
          <w:tcPr>
            <w:tcW w:w="9104" w:type="dxa"/>
            <w:shd w:val="clear" w:color="auto" w:fill="D9D9D9"/>
          </w:tcPr>
          <w:p w:rsidR="005F01DB" w:rsidRPr="0012157F" w:rsidRDefault="005F01DB" w:rsidP="008E106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F01DB" w:rsidRPr="0012157F" w:rsidRDefault="005F01DB" w:rsidP="008E10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F01D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F01DB" w:rsidRPr="00612283" w:rsidRDefault="005F01DB" w:rsidP="008E106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F01DB" w:rsidRPr="0012157F" w:rsidRDefault="005F01DB" w:rsidP="008E106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F01D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0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przenośnego zrobotyzowanego stanowiska dydaktycznego wyposażonego w jedno współpracujące z człowiekiem ramię robota dla Wydziału Budownictwa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  <w:bookmarkStart w:id="0" w:name="_GoBack"/>
        <w:bookmarkEnd w:id="0"/>
      </w:tr>
      <w:tr w:rsidR="005F01DB" w:rsidRPr="00A2540E" w:rsidTr="008E1069">
        <w:tc>
          <w:tcPr>
            <w:tcW w:w="2269" w:type="dxa"/>
            <w:shd w:val="clear" w:color="auto" w:fill="auto"/>
          </w:tcPr>
          <w:p w:rsidR="005F01DB" w:rsidRPr="00A2540E" w:rsidRDefault="005F01DB" w:rsidP="008E10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01DB" w:rsidRPr="00A2540E" w:rsidRDefault="005F01DB" w:rsidP="008E10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0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RK-NZ.262.3.2025.AR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5F01DB" w:rsidRPr="005F01D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F18" w:rsidRDefault="008D0F18" w:rsidP="0038231F">
      <w:pPr>
        <w:spacing w:after="0" w:line="240" w:lineRule="auto"/>
      </w:pPr>
      <w:r>
        <w:separator/>
      </w:r>
    </w:p>
  </w:endnote>
  <w:endnote w:type="continuationSeparator" w:id="0">
    <w:p w:rsidR="008D0F18" w:rsidRDefault="008D0F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62" w:rsidRDefault="00A87B62" w:rsidP="00A87B6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09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pt" to="453.5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A87B62" w:rsidRDefault="00A87B62" w:rsidP="00A87B62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Pr="00A87B62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;mso-wrap-style:square">
          <v:imagedata r:id="rId1" o:title=""/>
        </v:shape>
      </w:pict>
    </w:r>
  </w:p>
  <w:p w:rsidR="00A87B62" w:rsidRPr="000E233A" w:rsidRDefault="00A87B62" w:rsidP="00A87B6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A87B62" w:rsidRPr="000E233A" w:rsidRDefault="00A87B62" w:rsidP="00A87B6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7B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7B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F18" w:rsidRDefault="008D0F18" w:rsidP="0038231F">
      <w:pPr>
        <w:spacing w:after="0" w:line="240" w:lineRule="auto"/>
      </w:pPr>
      <w:r>
        <w:separator/>
      </w:r>
    </w:p>
  </w:footnote>
  <w:footnote w:type="continuationSeparator" w:id="0">
    <w:p w:rsidR="008D0F18" w:rsidRDefault="008D0F1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1DB" w:rsidRDefault="00A87B62">
    <w:pPr>
      <w:pStyle w:val="Nagwek"/>
    </w:pPr>
    <w:r w:rsidRPr="00A87B62"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F1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01D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4AE6"/>
    <w:rsid w:val="008757E1"/>
    <w:rsid w:val="00892E48"/>
    <w:rsid w:val="008C5709"/>
    <w:rsid w:val="008C6DF8"/>
    <w:rsid w:val="008D0487"/>
    <w:rsid w:val="008D0F18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7B62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A9019C11-8684-4A3A-A1B4-A7C2856D5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87B62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FEF45-81EB-4C64-AE5D-6200C9DCC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2025-03-26T10:36:00Z</cp:lastPrinted>
  <dcterms:created xsi:type="dcterms:W3CDTF">2025-03-26T10:37:00Z</dcterms:created>
  <dcterms:modified xsi:type="dcterms:W3CDTF">2025-03-26T10:37:00Z</dcterms:modified>
</cp:coreProperties>
</file>