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C188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9581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5818" w:rsidRPr="007B107C" w:rsidTr="00E744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5818" w:rsidRPr="007B107C" w:rsidRDefault="00D95818" w:rsidP="00E744D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95818" w:rsidRPr="007B107C" w:rsidRDefault="00D95818" w:rsidP="00E744D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95818" w:rsidRPr="007B107C" w:rsidRDefault="00D95818" w:rsidP="00E744D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9581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IoT</w:t>
      </w:r>
      <w:proofErr w:type="spellEnd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(Internetu rzeczy)</w:t>
      </w:r>
      <w:r w:rsidR="00C62F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</w:t>
      </w:r>
      <w:r w:rsidR="00D57C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335E9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44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C62F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5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818" w:rsidRDefault="00D95818" w:rsidP="00D95818">
      <w:pPr>
        <w:spacing w:after="0" w:line="240" w:lineRule="auto"/>
      </w:pPr>
      <w:r>
        <w:separator/>
      </w:r>
    </w:p>
  </w:endnote>
  <w:end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818" w:rsidRDefault="00D95818" w:rsidP="00D95818">
      <w:pPr>
        <w:spacing w:after="0" w:line="240" w:lineRule="auto"/>
      </w:pPr>
      <w:r>
        <w:separator/>
      </w:r>
    </w:p>
  </w:footnote>
  <w:foot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E99" w:rsidRDefault="00335E99" w:rsidP="00335E99">
    <w:pPr>
      <w:pStyle w:val="Nagwek"/>
    </w:pPr>
    <w:r>
      <w:rPr>
        <w:noProof/>
      </w:rPr>
      <w:drawing>
        <wp:inline distT="0" distB="0" distL="0" distR="0">
          <wp:extent cx="5762625" cy="6191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88C" w:rsidRDefault="009C1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925"/>
    <w:rsid w:val="002621C4"/>
    <w:rsid w:val="00335E99"/>
    <w:rsid w:val="00783925"/>
    <w:rsid w:val="007B107C"/>
    <w:rsid w:val="007C7D43"/>
    <w:rsid w:val="00843802"/>
    <w:rsid w:val="008750B3"/>
    <w:rsid w:val="009C188C"/>
    <w:rsid w:val="00C31816"/>
    <w:rsid w:val="00C62FD1"/>
    <w:rsid w:val="00D57C41"/>
    <w:rsid w:val="00D9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8DE3B"/>
  <w15:chartTrackingRefBased/>
  <w15:docId w15:val="{1E2FA9AD-2518-4416-8813-DDAD644D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818"/>
  </w:style>
  <w:style w:type="paragraph" w:styleId="Stopka">
    <w:name w:val="footer"/>
    <w:basedOn w:val="Normalny"/>
    <w:link w:val="Stopka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6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2025-03-21T08:21:00Z</cp:lastPrinted>
  <dcterms:created xsi:type="dcterms:W3CDTF">2025-03-21T08:21:00Z</dcterms:created>
  <dcterms:modified xsi:type="dcterms:W3CDTF">2025-03-21T08:21:00Z</dcterms:modified>
</cp:coreProperties>
</file>