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185241" w:rsidP="00A61744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185241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C63C8D">
        <w:rPr>
          <w:rFonts w:ascii="Arial" w:hAnsi="Arial" w:cs="Arial"/>
        </w:rPr>
        <w:t>2025-03-20</w:t>
      </w:r>
    </w:p>
    <w:p w:rsidR="00081D13" w:rsidRPr="00353FDC" w:rsidRDefault="00185241" w:rsidP="00A61744">
      <w:pPr>
        <w:spacing w:line="360" w:lineRule="auto"/>
        <w:ind w:right="3969"/>
        <w:rPr>
          <w:rFonts w:ascii="Arial" w:hAnsi="Arial" w:cs="Arial"/>
          <w:b/>
          <w:bCs/>
        </w:rPr>
      </w:pPr>
      <w:r w:rsidRPr="00185241">
        <w:rPr>
          <w:rFonts w:ascii="Arial" w:hAnsi="Arial" w:cs="Arial"/>
          <w:b/>
          <w:bCs/>
        </w:rPr>
        <w:t>Politechnika Częstochowska</w:t>
      </w:r>
    </w:p>
    <w:p w:rsidR="00081D13" w:rsidRPr="00353FDC" w:rsidRDefault="00185241" w:rsidP="00A61744">
      <w:pPr>
        <w:spacing w:line="360" w:lineRule="auto"/>
        <w:ind w:right="3969"/>
        <w:rPr>
          <w:rFonts w:ascii="Arial" w:hAnsi="Arial" w:cs="Arial"/>
        </w:rPr>
      </w:pPr>
      <w:r w:rsidRPr="00185241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185241">
        <w:rPr>
          <w:rFonts w:ascii="Arial" w:hAnsi="Arial" w:cs="Arial"/>
        </w:rPr>
        <w:t>69</w:t>
      </w:r>
    </w:p>
    <w:p w:rsidR="00081D13" w:rsidRPr="00353FDC" w:rsidRDefault="00185241" w:rsidP="00A61744">
      <w:pPr>
        <w:spacing w:line="360" w:lineRule="auto"/>
        <w:ind w:right="3969"/>
        <w:rPr>
          <w:rFonts w:ascii="Arial" w:hAnsi="Arial" w:cs="Arial"/>
        </w:rPr>
      </w:pPr>
      <w:r w:rsidRPr="00185241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185241">
        <w:rPr>
          <w:rFonts w:ascii="Arial" w:hAnsi="Arial" w:cs="Arial"/>
        </w:rPr>
        <w:t>Częstochowa</w:t>
      </w:r>
    </w:p>
    <w:p w:rsidR="00081D13" w:rsidRDefault="00081D13" w:rsidP="00A61744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A6174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A6174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A61744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A61744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A6174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185241" w:rsidP="00A617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85241">
              <w:rPr>
                <w:rFonts w:ascii="Arial" w:hAnsi="Arial" w:cs="Arial"/>
                <w:bCs/>
              </w:rPr>
              <w:t>Dostawa i montaż mebli dla Wydziału Informatyki i Sztucznej Inteligencji</w:t>
            </w:r>
          </w:p>
        </w:tc>
      </w:tr>
      <w:tr w:rsidR="00185241" w:rsidRPr="00353FDC" w:rsidTr="00C9693A">
        <w:tc>
          <w:tcPr>
            <w:tcW w:w="2269" w:type="dxa"/>
            <w:shd w:val="clear" w:color="auto" w:fill="auto"/>
          </w:tcPr>
          <w:p w:rsidR="00185241" w:rsidRPr="00353FDC" w:rsidRDefault="00185241" w:rsidP="00A617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85241" w:rsidRPr="00353FDC" w:rsidRDefault="00185241" w:rsidP="00A617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85241">
              <w:rPr>
                <w:rFonts w:ascii="Arial" w:hAnsi="Arial" w:cs="Arial"/>
                <w:bCs/>
              </w:rPr>
              <w:t>RK-NZ.261.3.2025.MT</w:t>
            </w:r>
          </w:p>
        </w:tc>
      </w:tr>
    </w:tbl>
    <w:p w:rsidR="00081D13" w:rsidRDefault="00081D13" w:rsidP="00A61744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A61744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85241" w:rsidRPr="00185241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85241" w:rsidRPr="00185241">
        <w:rPr>
          <w:rFonts w:ascii="Arial" w:hAnsi="Arial" w:cs="Arial"/>
        </w:rPr>
        <w:t>(</w:t>
      </w:r>
      <w:proofErr w:type="spellStart"/>
      <w:r w:rsidR="00185241" w:rsidRPr="00185241">
        <w:rPr>
          <w:rFonts w:ascii="Arial" w:hAnsi="Arial" w:cs="Arial"/>
        </w:rPr>
        <w:t>t.j</w:t>
      </w:r>
      <w:proofErr w:type="spellEnd"/>
      <w:r w:rsidR="00185241" w:rsidRPr="00185241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85241" w:rsidRPr="00E1738E" w:rsidTr="00C9693A">
        <w:trPr>
          <w:cantSplit/>
        </w:trPr>
        <w:tc>
          <w:tcPr>
            <w:tcW w:w="10080" w:type="dxa"/>
          </w:tcPr>
          <w:p w:rsidR="00185241" w:rsidRDefault="00185241" w:rsidP="00A6174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85241">
              <w:rPr>
                <w:rFonts w:ascii="Arial" w:hAnsi="Arial" w:cs="Arial"/>
                <w:b/>
              </w:rPr>
              <w:lastRenderedPageBreak/>
              <w:t>PPUH WALDII Waldemar Saternus</w:t>
            </w:r>
          </w:p>
          <w:p w:rsidR="00A61744" w:rsidRPr="009029A4" w:rsidRDefault="00A61744" w:rsidP="00A617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Stacyjna 13</w:t>
            </w:r>
          </w:p>
          <w:p w:rsidR="00185241" w:rsidRPr="00E1738E" w:rsidRDefault="00A61744" w:rsidP="00A61744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42-263</w:t>
            </w:r>
            <w:r w:rsidRPr="009029A4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Korwinów</w:t>
            </w:r>
          </w:p>
          <w:p w:rsidR="00185241" w:rsidRPr="00BC506C" w:rsidRDefault="00185241" w:rsidP="00A61744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85241">
              <w:rPr>
                <w:rFonts w:ascii="Arial" w:hAnsi="Arial" w:cs="Arial"/>
                <w:b/>
              </w:rPr>
              <w:t>52 250.40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185241" w:rsidRPr="00E1738E" w:rsidRDefault="00185241" w:rsidP="00A61744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85241" w:rsidRPr="00E1738E" w:rsidRDefault="00185241" w:rsidP="00A6174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85241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A61744">
              <w:rPr>
                <w:rFonts w:ascii="Arial" w:hAnsi="Arial" w:cs="Arial"/>
              </w:rPr>
              <w:t xml:space="preserve">  </w:t>
            </w:r>
            <w:r w:rsidRPr="00185241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Default="00081D13" w:rsidP="00A6174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417"/>
        <w:gridCol w:w="1418"/>
        <w:gridCol w:w="1417"/>
        <w:gridCol w:w="1701"/>
      </w:tblGrid>
      <w:tr w:rsidR="00A61744" w:rsidRPr="009029A4" w:rsidTr="004B2B5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9029A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>Nazwa i a</w:t>
            </w:r>
            <w:bookmarkStart w:id="3" w:name="_GoBack"/>
            <w:bookmarkEnd w:id="3"/>
            <w:r w:rsidRPr="009029A4">
              <w:rPr>
                <w:rFonts w:ascii="Arial" w:hAnsi="Arial" w:cs="Arial"/>
                <w:sz w:val="24"/>
                <w:szCs w:val="24"/>
              </w:rPr>
              <w:t>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A61744" w:rsidRPr="009029A4" w:rsidRDefault="00A61744" w:rsidP="00A6174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A61744" w:rsidRPr="009029A4" w:rsidRDefault="00A61744" w:rsidP="00A6174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A61744" w:rsidRPr="009029A4" w:rsidRDefault="00A61744" w:rsidP="00A6174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61744" w:rsidRPr="009029A4" w:rsidTr="004B2B56">
        <w:tc>
          <w:tcPr>
            <w:tcW w:w="85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A61744" w:rsidRPr="009029A4" w:rsidRDefault="00A61744" w:rsidP="00A6174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29A4">
              <w:rPr>
                <w:rFonts w:ascii="Arial" w:hAnsi="Arial" w:cs="Arial"/>
                <w:b/>
                <w:sz w:val="24"/>
                <w:szCs w:val="24"/>
              </w:rPr>
              <w:t>PPUH WALDII Waldemar Saternus</w:t>
            </w:r>
          </w:p>
          <w:p w:rsidR="00A61744" w:rsidRPr="009029A4" w:rsidRDefault="00A61744" w:rsidP="00A617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Stacyjna 13</w:t>
            </w:r>
          </w:p>
          <w:p w:rsidR="00A61744" w:rsidRPr="009029A4" w:rsidRDefault="00A61744" w:rsidP="00A617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42-263</w:t>
            </w:r>
            <w:r w:rsidRPr="009029A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Korwinów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61744" w:rsidRPr="009029A4" w:rsidTr="004B2B56">
        <w:tc>
          <w:tcPr>
            <w:tcW w:w="85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A61744" w:rsidRPr="009029A4" w:rsidRDefault="00A61744" w:rsidP="00A6174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29A4">
              <w:rPr>
                <w:rFonts w:ascii="Arial" w:hAnsi="Arial" w:cs="Arial"/>
                <w:b/>
                <w:sz w:val="24"/>
                <w:szCs w:val="24"/>
              </w:rPr>
              <w:t>PB Logistyka Sebastian Borkowski</w:t>
            </w:r>
          </w:p>
          <w:p w:rsidR="00A61744" w:rsidRPr="009029A4" w:rsidRDefault="00A61744" w:rsidP="00A617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>Jana Kozietulskiego 38 /1</w:t>
            </w:r>
          </w:p>
          <w:p w:rsidR="00A61744" w:rsidRPr="009029A4" w:rsidRDefault="00A61744" w:rsidP="00A617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>85-657 Bydgoszcz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54,40</w:t>
            </w:r>
          </w:p>
        </w:tc>
        <w:tc>
          <w:tcPr>
            <w:tcW w:w="1418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94,40</w:t>
            </w:r>
          </w:p>
        </w:tc>
      </w:tr>
      <w:tr w:rsidR="00A61744" w:rsidRPr="009029A4" w:rsidTr="004B2B56">
        <w:tc>
          <w:tcPr>
            <w:tcW w:w="85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A61744" w:rsidRPr="009029A4" w:rsidRDefault="00A61744" w:rsidP="00A6174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29A4">
              <w:rPr>
                <w:rFonts w:ascii="Arial" w:hAnsi="Arial" w:cs="Arial"/>
                <w:b/>
                <w:sz w:val="24"/>
                <w:szCs w:val="24"/>
              </w:rPr>
              <w:t xml:space="preserve">P.H.U. </w:t>
            </w:r>
            <w:proofErr w:type="spellStart"/>
            <w:r w:rsidRPr="009029A4">
              <w:rPr>
                <w:rFonts w:ascii="Arial" w:hAnsi="Arial" w:cs="Arial"/>
                <w:b/>
                <w:sz w:val="24"/>
                <w:szCs w:val="24"/>
              </w:rPr>
              <w:t>BoVi</w:t>
            </w:r>
            <w:proofErr w:type="spellEnd"/>
            <w:r w:rsidRPr="009029A4">
              <w:rPr>
                <w:rFonts w:ascii="Arial" w:hAnsi="Arial" w:cs="Arial"/>
                <w:b/>
                <w:sz w:val="24"/>
                <w:szCs w:val="24"/>
              </w:rPr>
              <w:t xml:space="preserve"> Violetta Wójtowicz</w:t>
            </w:r>
          </w:p>
          <w:p w:rsidR="00A61744" w:rsidRPr="009029A4" w:rsidRDefault="00A61744" w:rsidP="00A617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 xml:space="preserve">Dominikańska 25 </w:t>
            </w:r>
          </w:p>
          <w:p w:rsidR="00A61744" w:rsidRPr="009029A4" w:rsidRDefault="00A61744" w:rsidP="00A617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>35-041 Rzeszów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51,63</w:t>
            </w:r>
          </w:p>
        </w:tc>
        <w:tc>
          <w:tcPr>
            <w:tcW w:w="1418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91,63</w:t>
            </w:r>
          </w:p>
        </w:tc>
      </w:tr>
      <w:tr w:rsidR="00A61744" w:rsidRPr="009029A4" w:rsidTr="004B2B56">
        <w:tc>
          <w:tcPr>
            <w:tcW w:w="85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A61744" w:rsidRPr="009029A4" w:rsidRDefault="00A61744" w:rsidP="00A6174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29A4">
              <w:rPr>
                <w:rFonts w:ascii="Arial" w:hAnsi="Arial" w:cs="Arial"/>
                <w:b/>
                <w:sz w:val="24"/>
                <w:szCs w:val="24"/>
              </w:rPr>
              <w:t>KOMA R.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029A4">
              <w:rPr>
                <w:rFonts w:ascii="Arial" w:hAnsi="Arial" w:cs="Arial"/>
                <w:b/>
                <w:sz w:val="24"/>
                <w:szCs w:val="24"/>
              </w:rPr>
              <w:t>Kozakiewicz Sp.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029A4">
              <w:rPr>
                <w:rFonts w:ascii="Arial" w:hAnsi="Arial" w:cs="Arial"/>
                <w:b/>
                <w:sz w:val="24"/>
                <w:szCs w:val="24"/>
              </w:rPr>
              <w:t>j.</w:t>
            </w:r>
          </w:p>
          <w:p w:rsidR="00A61744" w:rsidRPr="009029A4" w:rsidRDefault="00A61744" w:rsidP="00A617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lastRenderedPageBreak/>
              <w:t>Chorzowska 3 /3</w:t>
            </w:r>
          </w:p>
          <w:p w:rsidR="00A61744" w:rsidRPr="009029A4" w:rsidRDefault="00A61744" w:rsidP="00A617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>26-600 Radom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lastRenderedPageBreak/>
              <w:t xml:space="preserve">  43,59</w:t>
            </w:r>
          </w:p>
        </w:tc>
        <w:tc>
          <w:tcPr>
            <w:tcW w:w="1418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83,59</w:t>
            </w:r>
          </w:p>
        </w:tc>
      </w:tr>
      <w:tr w:rsidR="00A61744" w:rsidRPr="009029A4" w:rsidTr="004B2B56">
        <w:tc>
          <w:tcPr>
            <w:tcW w:w="85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A61744" w:rsidRPr="009029A4" w:rsidRDefault="00A61744" w:rsidP="00A6174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029A4">
              <w:rPr>
                <w:rFonts w:ascii="Arial" w:hAnsi="Arial" w:cs="Arial"/>
                <w:b/>
                <w:sz w:val="24"/>
                <w:szCs w:val="24"/>
              </w:rPr>
              <w:t>Danlab</w:t>
            </w:r>
            <w:proofErr w:type="spellEnd"/>
            <w:r w:rsidRPr="009029A4">
              <w:rPr>
                <w:rFonts w:ascii="Arial" w:hAnsi="Arial" w:cs="Arial"/>
                <w:b/>
                <w:sz w:val="24"/>
                <w:szCs w:val="24"/>
              </w:rPr>
              <w:t xml:space="preserve"> Danuta </w:t>
            </w:r>
            <w:proofErr w:type="spellStart"/>
            <w:r w:rsidRPr="009029A4">
              <w:rPr>
                <w:rFonts w:ascii="Arial" w:hAnsi="Arial" w:cs="Arial"/>
                <w:b/>
                <w:sz w:val="24"/>
                <w:szCs w:val="24"/>
              </w:rPr>
              <w:t>Katryńska</w:t>
            </w:r>
            <w:proofErr w:type="spellEnd"/>
          </w:p>
          <w:p w:rsidR="00A61744" w:rsidRPr="009029A4" w:rsidRDefault="00A61744" w:rsidP="00A617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 xml:space="preserve">Handlowa 6D </w:t>
            </w:r>
          </w:p>
          <w:p w:rsidR="00A61744" w:rsidRPr="009029A4" w:rsidRDefault="00A61744" w:rsidP="00A617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>15-399 Białystok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51,16</w:t>
            </w:r>
          </w:p>
        </w:tc>
        <w:tc>
          <w:tcPr>
            <w:tcW w:w="1418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81,16</w:t>
            </w:r>
          </w:p>
        </w:tc>
      </w:tr>
      <w:tr w:rsidR="00A61744" w:rsidRPr="009029A4" w:rsidTr="004B2B56">
        <w:tc>
          <w:tcPr>
            <w:tcW w:w="85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977" w:type="dxa"/>
            <w:vAlign w:val="center"/>
          </w:tcPr>
          <w:p w:rsidR="00A61744" w:rsidRPr="009029A4" w:rsidRDefault="00A61744" w:rsidP="00A6174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29A4">
              <w:rPr>
                <w:rFonts w:ascii="Arial" w:hAnsi="Arial" w:cs="Arial"/>
                <w:b/>
                <w:sz w:val="24"/>
                <w:szCs w:val="24"/>
              </w:rPr>
              <w:t>RS MEBLE Robert Grzybowski</w:t>
            </w:r>
          </w:p>
          <w:p w:rsidR="00A61744" w:rsidRPr="009029A4" w:rsidRDefault="00A61744" w:rsidP="00A6174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 xml:space="preserve">Zamiejska 7 </w:t>
            </w:r>
          </w:p>
          <w:p w:rsidR="00A61744" w:rsidRPr="009029A4" w:rsidRDefault="00A61744" w:rsidP="00A6174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29A4">
              <w:rPr>
                <w:rFonts w:ascii="Arial" w:hAnsi="Arial" w:cs="Arial"/>
                <w:bCs/>
                <w:sz w:val="24"/>
                <w:szCs w:val="24"/>
              </w:rPr>
              <w:t>42-280 Częstochowa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A61744" w:rsidRPr="009029A4" w:rsidRDefault="00A61744" w:rsidP="00A6174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29A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A61744" w:rsidRPr="008D02AA" w:rsidRDefault="00A61744" w:rsidP="00A6174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A61744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A61744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A61744">
      <w:headerReference w:type="default" r:id="rId6"/>
      <w:footerReference w:type="default" r:id="rId7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514" w:rsidRDefault="00433514">
      <w:r>
        <w:separator/>
      </w:r>
    </w:p>
  </w:endnote>
  <w:endnote w:type="continuationSeparator" w:id="0">
    <w:p w:rsidR="00433514" w:rsidRDefault="00433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744" w:rsidRPr="00A61744" w:rsidRDefault="00081D13" w:rsidP="00A6174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</w:t>
    </w:r>
    <w:r w:rsidR="00A61744" w:rsidRPr="00A61744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A61744" w:rsidRPr="00A61744">
      <w:rPr>
        <w:rFonts w:ascii="Roboto" w:hAnsi="Roboto"/>
        <w:b/>
        <w:bCs/>
        <w:noProof/>
        <w:szCs w:val="18"/>
      </w:rPr>
      <w:pict>
        <v:shape id="_x0000_s6150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A61744" w:rsidRPr="00A61744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1744" w:rsidRPr="00A61744" w:rsidTr="004B2B56">
      <w:tc>
        <w:tcPr>
          <w:tcW w:w="0" w:type="auto"/>
          <w:shd w:val="clear" w:color="auto" w:fill="auto"/>
          <w:vAlign w:val="center"/>
        </w:tcPr>
        <w:p w:rsidR="00A61744" w:rsidRPr="00A61744" w:rsidRDefault="00A61744" w:rsidP="00A6174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1744" w:rsidRPr="00A61744" w:rsidRDefault="00A61744" w:rsidP="00A6174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6174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61744" w:rsidRPr="00A61744" w:rsidRDefault="00A61744" w:rsidP="00A6174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1744" w:rsidRPr="00A61744" w:rsidRDefault="00A61744" w:rsidP="00A6174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61744" w:rsidRPr="00A61744" w:rsidRDefault="00A61744" w:rsidP="00A61744">
    <w:pPr>
      <w:spacing w:line="276" w:lineRule="auto"/>
      <w:rPr>
        <w:rFonts w:ascii="Roboto" w:hAnsi="Roboto"/>
        <w:b/>
        <w:bCs/>
      </w:rPr>
    </w:pPr>
    <w:r w:rsidRPr="00A61744">
      <w:rPr>
        <w:rFonts w:ascii="Roboto" w:hAnsi="Roboto"/>
        <w:b/>
        <w:bCs/>
        <w:szCs w:val="18"/>
      </w:rPr>
      <w:t>Kanclerz Politechniki Częstochowskiej</w:t>
    </w:r>
  </w:p>
  <w:p w:rsidR="00A61744" w:rsidRPr="00A61744" w:rsidRDefault="00A61744" w:rsidP="00A61744">
    <w:pPr>
      <w:spacing w:line="276" w:lineRule="auto"/>
      <w:rPr>
        <w:rFonts w:ascii="Roboto" w:hAnsi="Roboto"/>
      </w:rPr>
    </w:pPr>
    <w:r w:rsidRPr="00A61744">
      <w:rPr>
        <w:rFonts w:ascii="Roboto" w:hAnsi="Roboto"/>
        <w:noProof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61744">
      <w:rPr>
        <w:rFonts w:ascii="Roboto" w:hAnsi="Roboto"/>
      </w:rPr>
      <w:t>ul. Gen. J.H. Dąbrowskiego 69, 42-201 Częstochowa</w:t>
    </w:r>
  </w:p>
  <w:p w:rsidR="00A61744" w:rsidRPr="00A61744" w:rsidRDefault="00A61744" w:rsidP="00A61744">
    <w:pPr>
      <w:spacing w:line="276" w:lineRule="auto"/>
      <w:rPr>
        <w:rFonts w:ascii="Arial" w:hAnsi="Arial"/>
        <w:noProof/>
      </w:rPr>
    </w:pPr>
    <w:r w:rsidRPr="00A61744">
      <w:rPr>
        <w:rFonts w:ascii="Roboto" w:hAnsi="Roboto"/>
      </w:rPr>
      <w:t>tel. +48 34 325 02 56, e-mail: kanclerz@pcz.pl</w:t>
    </w:r>
  </w:p>
  <w:p w:rsidR="00A61744" w:rsidRPr="00A61744" w:rsidRDefault="00A61744" w:rsidP="00A61744">
    <w:pPr>
      <w:rPr>
        <w:rFonts w:ascii="Roboto" w:hAnsi="Roboto"/>
        <w:b/>
      </w:rPr>
    </w:pPr>
    <w:r w:rsidRPr="00A61744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A61744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A61744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514" w:rsidRDefault="00433514">
      <w:r>
        <w:separator/>
      </w:r>
    </w:p>
  </w:footnote>
  <w:footnote w:type="continuationSeparator" w:id="0">
    <w:p w:rsidR="00433514" w:rsidRDefault="00433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744" w:rsidRPr="00A61744" w:rsidRDefault="00A61744" w:rsidP="00A6174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6174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 w:rsidRPr="00A6174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A61744" w:rsidRPr="00A61744" w:rsidRDefault="00A61744" w:rsidP="00A61744">
    <w:pPr>
      <w:spacing w:after="160" w:line="259" w:lineRule="auto"/>
      <w:rPr>
        <w:rFonts w:ascii="Arial" w:hAnsi="Arial"/>
        <w:sz w:val="22"/>
        <w:szCs w:val="22"/>
      </w:rPr>
    </w:pPr>
  </w:p>
  <w:p w:rsidR="00185241" w:rsidRDefault="001852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3514"/>
    <w:rsid w:val="00005838"/>
    <w:rsid w:val="00022322"/>
    <w:rsid w:val="00042497"/>
    <w:rsid w:val="00081D13"/>
    <w:rsid w:val="000C1E6F"/>
    <w:rsid w:val="000E4E56"/>
    <w:rsid w:val="00185241"/>
    <w:rsid w:val="001A1468"/>
    <w:rsid w:val="001B7815"/>
    <w:rsid w:val="002B1E4F"/>
    <w:rsid w:val="002B6761"/>
    <w:rsid w:val="003445A0"/>
    <w:rsid w:val="003A0AFC"/>
    <w:rsid w:val="003D611C"/>
    <w:rsid w:val="00431C0B"/>
    <w:rsid w:val="00433514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1744"/>
    <w:rsid w:val="00AA02AC"/>
    <w:rsid w:val="00B32D12"/>
    <w:rsid w:val="00B464D3"/>
    <w:rsid w:val="00B8185B"/>
    <w:rsid w:val="00BD2174"/>
    <w:rsid w:val="00C13EA9"/>
    <w:rsid w:val="00C423DD"/>
    <w:rsid w:val="00C60D7B"/>
    <w:rsid w:val="00C63C8D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4:docId w14:val="451A38A7"/>
  <w15:chartTrackingRefBased/>
  <w15:docId w15:val="{536D049E-6C8C-4CDD-B656-97077C047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61744"/>
    <w:rPr>
      <w:rFonts w:ascii="Courier New" w:hAnsi="Courier New" w:cs="Courier New"/>
    </w:rPr>
  </w:style>
  <w:style w:type="paragraph" w:styleId="Bezodstpw">
    <w:name w:val="No Spacing"/>
    <w:uiPriority w:val="1"/>
    <w:qFormat/>
    <w:rsid w:val="00A6174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255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2025-03-19T11:30:00Z</dcterms:created>
  <dcterms:modified xsi:type="dcterms:W3CDTF">2025-03-19T11:30:00Z</dcterms:modified>
</cp:coreProperties>
</file>