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471F3F" w:rsidRDefault="00BE17C6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E17C6">
        <w:rPr>
          <w:rFonts w:ascii="Arial" w:hAnsi="Arial" w:cs="Arial"/>
          <w:sz w:val="24"/>
          <w:szCs w:val="24"/>
        </w:rPr>
        <w:t>Częstochowa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BE17C6">
        <w:rPr>
          <w:rFonts w:ascii="Arial" w:hAnsi="Arial" w:cs="Arial"/>
          <w:sz w:val="24"/>
          <w:szCs w:val="24"/>
        </w:rPr>
        <w:t>2025-03-20</w:t>
      </w:r>
    </w:p>
    <w:p w:rsidR="00D34297" w:rsidRPr="00471F3F" w:rsidRDefault="00BE17C6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E17C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34297" w:rsidRPr="00471F3F" w:rsidRDefault="00BE17C6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BE17C6">
        <w:rPr>
          <w:rFonts w:ascii="Arial" w:hAnsi="Arial" w:cs="Arial"/>
          <w:sz w:val="24"/>
          <w:szCs w:val="24"/>
        </w:rPr>
        <w:t>Dąbrowskiego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BE17C6">
        <w:rPr>
          <w:rFonts w:ascii="Arial" w:hAnsi="Arial" w:cs="Arial"/>
          <w:sz w:val="24"/>
          <w:szCs w:val="24"/>
        </w:rPr>
        <w:t>69</w:t>
      </w:r>
    </w:p>
    <w:p w:rsidR="00D34297" w:rsidRDefault="00BE17C6" w:rsidP="00151A7C">
      <w:pPr>
        <w:spacing w:line="360" w:lineRule="auto"/>
        <w:rPr>
          <w:rFonts w:ascii="Arial" w:hAnsi="Arial" w:cs="Arial"/>
          <w:sz w:val="24"/>
          <w:szCs w:val="24"/>
        </w:rPr>
      </w:pPr>
      <w:r w:rsidRPr="00BE17C6">
        <w:rPr>
          <w:rFonts w:ascii="Arial" w:hAnsi="Arial" w:cs="Arial"/>
          <w:sz w:val="24"/>
          <w:szCs w:val="24"/>
        </w:rPr>
        <w:t>42-201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BE17C6">
        <w:rPr>
          <w:rFonts w:ascii="Arial" w:hAnsi="Arial" w:cs="Arial"/>
          <w:sz w:val="24"/>
          <w:szCs w:val="24"/>
        </w:rPr>
        <w:t>Częstochowa</w:t>
      </w:r>
    </w:p>
    <w:p w:rsidR="00151A7C" w:rsidRPr="00471F3F" w:rsidRDefault="00151A7C" w:rsidP="00151A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Pismo: RK - </w:t>
      </w:r>
      <w:r w:rsidR="00EE73F8">
        <w:rPr>
          <w:rFonts w:ascii="Arial" w:hAnsi="Arial" w:cs="Arial"/>
          <w:sz w:val="24"/>
          <w:szCs w:val="24"/>
        </w:rPr>
        <w:t>114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/25</w:t>
      </w:r>
    </w:p>
    <w:p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34297" w:rsidRDefault="00BE17C6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17C6">
              <w:rPr>
                <w:rFonts w:ascii="Arial" w:hAnsi="Arial" w:cs="Arial"/>
                <w:bCs/>
                <w:sz w:val="24"/>
                <w:szCs w:val="24"/>
              </w:rPr>
              <w:t>Dostawa sprzętu komputerowego dla Katedry Maszyn Cieplnych Politechniki Częstochowskiej</w:t>
            </w:r>
          </w:p>
        </w:tc>
      </w:tr>
      <w:tr w:rsidR="00BE17C6" w:rsidRPr="00D34297" w:rsidTr="004948EF">
        <w:tc>
          <w:tcPr>
            <w:tcW w:w="2269" w:type="dxa"/>
            <w:shd w:val="clear" w:color="auto" w:fill="auto"/>
          </w:tcPr>
          <w:p w:rsidR="00BE17C6" w:rsidRPr="00D34297" w:rsidRDefault="00BE17C6" w:rsidP="004948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E17C6" w:rsidRPr="00D34297" w:rsidRDefault="00BE17C6" w:rsidP="004948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17C6">
              <w:rPr>
                <w:rFonts w:ascii="Arial" w:hAnsi="Arial" w:cs="Arial"/>
                <w:bCs/>
                <w:sz w:val="24"/>
                <w:szCs w:val="24"/>
              </w:rPr>
              <w:t>RK-NZ.262.1.2025.MM</w:t>
            </w:r>
          </w:p>
        </w:tc>
      </w:tr>
    </w:tbl>
    <w:p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BE17C6" w:rsidRPr="00BE17C6">
        <w:rPr>
          <w:rFonts w:ascii="Arial" w:hAnsi="Arial" w:cs="Arial"/>
          <w:b/>
          <w:sz w:val="24"/>
          <w:szCs w:val="24"/>
        </w:rPr>
        <w:t>Politechnika Częstochowska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BE17C6" w:rsidRPr="00BE17C6">
        <w:rPr>
          <w:rFonts w:ascii="Arial" w:hAnsi="Arial" w:cs="Arial"/>
          <w:sz w:val="24"/>
          <w:szCs w:val="24"/>
        </w:rPr>
        <w:t>(</w:t>
      </w:r>
      <w:proofErr w:type="spellStart"/>
      <w:r w:rsidR="00BE17C6" w:rsidRPr="00BE17C6">
        <w:rPr>
          <w:rFonts w:ascii="Arial" w:hAnsi="Arial" w:cs="Arial"/>
          <w:sz w:val="24"/>
          <w:szCs w:val="24"/>
        </w:rPr>
        <w:t>t.j</w:t>
      </w:r>
      <w:proofErr w:type="spellEnd"/>
      <w:r w:rsidR="00BE17C6" w:rsidRPr="00BE17C6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BE17C6" w:rsidRPr="00D34297" w:rsidTr="004948E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7C6" w:rsidRPr="00D34297" w:rsidRDefault="00BE17C6" w:rsidP="004948EF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17C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7C6" w:rsidRPr="00D34297" w:rsidRDefault="00BE17C6" w:rsidP="004948E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E17C6">
              <w:rPr>
                <w:rFonts w:ascii="Arial" w:hAnsi="Arial" w:cs="Arial"/>
                <w:b/>
                <w:sz w:val="24"/>
                <w:szCs w:val="24"/>
              </w:rPr>
              <w:t>Dostawa graficznej stacji roboczej</w:t>
            </w:r>
          </w:p>
          <w:p w:rsidR="00BE17C6" w:rsidRPr="00D34297" w:rsidRDefault="00BE17C6" w:rsidP="004948E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BE17C6" w:rsidRPr="00D34297" w:rsidRDefault="00BE17C6" w:rsidP="004948E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17C6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BE17C6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BE17C6" w:rsidRDefault="00BE17C6" w:rsidP="00151A7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51A7C" w:rsidRPr="00D34297" w:rsidRDefault="00151A7C" w:rsidP="00151A7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 Zamawiającego w wyznaczonym terminie wpłynęła 1 oferta od NKK System Sp. z o.o. Tatarska 5, 30-103 Kraków. W toku badania i oceny ofert Zamawiający odrzucił ww. ofertę na podstawie art. 226 ust. 1 pkt 5 ustawy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ponieważ oferta Wykonawcy była niezgodna z warunkami zamówienia postawionymi w Opisie przedmiotu zamówienia. </w:t>
            </w:r>
          </w:p>
        </w:tc>
      </w:tr>
    </w:tbl>
    <w:p w:rsidR="00151A7C" w:rsidRDefault="00151A7C" w:rsidP="002A7DFF">
      <w:pPr>
        <w:spacing w:line="360" w:lineRule="auto"/>
        <w:jc w:val="right"/>
      </w:pPr>
    </w:p>
    <w:p w:rsidR="00151A7C" w:rsidRDefault="00151A7C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2A7DFF" w:rsidRPr="00151A7C" w:rsidRDefault="00151A7C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151A7C">
        <w:rPr>
          <w:rFonts w:ascii="Arial" w:hAnsi="Arial" w:cs="Arial"/>
          <w:sz w:val="24"/>
          <w:szCs w:val="24"/>
        </w:rPr>
        <w:t>dr inż. Arkadiusz Kociszewski</w:t>
      </w:r>
    </w:p>
    <w:p w:rsidR="00151A7C" w:rsidRPr="00151A7C" w:rsidRDefault="00151A7C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151A7C">
        <w:rPr>
          <w:rFonts w:ascii="Arial" w:hAnsi="Arial" w:cs="Arial"/>
          <w:sz w:val="24"/>
          <w:szCs w:val="24"/>
        </w:rPr>
        <w:t xml:space="preserve">Kanclerz Politechniki </w:t>
      </w:r>
    </w:p>
    <w:p w:rsidR="00151A7C" w:rsidRPr="00151A7C" w:rsidRDefault="00151A7C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151A7C">
        <w:rPr>
          <w:rFonts w:ascii="Arial" w:hAnsi="Arial" w:cs="Arial"/>
          <w:sz w:val="24"/>
          <w:szCs w:val="24"/>
        </w:rPr>
        <w:t>Częstochowskiej</w:t>
      </w:r>
    </w:p>
    <w:sectPr w:rsidR="00151A7C" w:rsidRPr="00151A7C" w:rsidSect="00151A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418" w:bottom="1418" w:left="1418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1CD" w:rsidRDefault="002E31CD" w:rsidP="00D34297">
      <w:r>
        <w:separator/>
      </w:r>
    </w:p>
  </w:endnote>
  <w:endnote w:type="continuationSeparator" w:id="0">
    <w:p w:rsidR="002E31CD" w:rsidRDefault="002E31CD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7C6" w:rsidRDefault="00BE17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A7C" w:rsidRDefault="00EE73F8" w:rsidP="00151A7C">
    <w:pPr>
      <w:pStyle w:val="Bezodstpw"/>
      <w:tabs>
        <w:tab w:val="left" w:pos="6570"/>
      </w:tabs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  <w:r w:rsidR="00151A7C">
      <w:rPr>
        <w:rFonts w:ascii="Roboto" w:hAnsi="Roboto"/>
        <w:b/>
        <w:bCs/>
        <w:szCs w:val="18"/>
      </w:rPr>
      <w:tab/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51A7C" w:rsidTr="004948EF">
      <w:tc>
        <w:tcPr>
          <w:tcW w:w="0" w:type="auto"/>
          <w:shd w:val="clear" w:color="auto" w:fill="auto"/>
          <w:vAlign w:val="center"/>
        </w:tcPr>
        <w:p w:rsidR="00151A7C" w:rsidRPr="00B44D15" w:rsidRDefault="00151A7C" w:rsidP="00151A7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51A7C" w:rsidRPr="00B7388A" w:rsidRDefault="00151A7C" w:rsidP="00151A7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51A7C" w:rsidRPr="00AB1BF2" w:rsidRDefault="00151A7C" w:rsidP="00151A7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51A7C" w:rsidRPr="0099535B" w:rsidRDefault="00151A7C" w:rsidP="00151A7C">
          <w:pPr>
            <w:pStyle w:val="Bezodstpw"/>
            <w:jc w:val="center"/>
            <w:rPr>
              <w:noProof/>
            </w:rPr>
          </w:pPr>
        </w:p>
      </w:tc>
    </w:tr>
  </w:tbl>
  <w:p w:rsidR="00151A7C" w:rsidRPr="008F758E" w:rsidRDefault="00151A7C" w:rsidP="00151A7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51A7C" w:rsidRPr="008F758E" w:rsidRDefault="00EE73F8" w:rsidP="00151A7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151A7C" w:rsidRPr="008F758E">
      <w:rPr>
        <w:rFonts w:ascii="Roboto" w:hAnsi="Roboto"/>
        <w:sz w:val="24"/>
        <w:szCs w:val="24"/>
      </w:rPr>
      <w:t xml:space="preserve">ul. </w:t>
    </w:r>
    <w:r w:rsidR="00151A7C">
      <w:rPr>
        <w:rFonts w:ascii="Roboto" w:hAnsi="Roboto"/>
        <w:sz w:val="24"/>
        <w:szCs w:val="24"/>
      </w:rPr>
      <w:t>Gen. J.H. Dąbrowskiego 69</w:t>
    </w:r>
    <w:r w:rsidR="00151A7C" w:rsidRPr="008F758E">
      <w:rPr>
        <w:rFonts w:ascii="Roboto" w:hAnsi="Roboto"/>
        <w:sz w:val="24"/>
        <w:szCs w:val="24"/>
      </w:rPr>
      <w:t>, 42-201 Częstochowa</w:t>
    </w:r>
  </w:p>
  <w:p w:rsidR="00151A7C" w:rsidRPr="00D57C24" w:rsidRDefault="00151A7C" w:rsidP="00151A7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151A7C" w:rsidRPr="00B7388A" w:rsidRDefault="00151A7C" w:rsidP="00151A7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D34297" w:rsidRDefault="00D34297" w:rsidP="00D34297">
    <w:pPr>
      <w:pStyle w:val="Stopka"/>
      <w:spacing w:before="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7C6" w:rsidRDefault="00BE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1CD" w:rsidRDefault="002E31CD" w:rsidP="00D34297">
      <w:r>
        <w:separator/>
      </w:r>
    </w:p>
  </w:footnote>
  <w:footnote w:type="continuationSeparator" w:id="0">
    <w:p w:rsidR="002E31CD" w:rsidRDefault="002E31CD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7C6" w:rsidRDefault="00BE17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A7C" w:rsidRPr="0062295F" w:rsidRDefault="00EE73F8" w:rsidP="00151A7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BE17C6" w:rsidRDefault="00BE17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7C6" w:rsidRDefault="00BE17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31CD"/>
    <w:rsid w:val="00010B31"/>
    <w:rsid w:val="00104963"/>
    <w:rsid w:val="00150F65"/>
    <w:rsid w:val="00151A7C"/>
    <w:rsid w:val="002A7DFF"/>
    <w:rsid w:val="002E31CD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BE17C6"/>
    <w:rsid w:val="00D34297"/>
    <w:rsid w:val="00D41670"/>
    <w:rsid w:val="00D44D12"/>
    <w:rsid w:val="00D8293D"/>
    <w:rsid w:val="00E403D2"/>
    <w:rsid w:val="00E742E3"/>
    <w:rsid w:val="00EB1359"/>
    <w:rsid w:val="00EE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A21C71E"/>
  <w15:chartTrackingRefBased/>
  <w15:docId w15:val="{4F892E8D-30D3-4DD4-A2C5-D15BA35E9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Znak">
    <w:name w:val="Nagłówek Znak"/>
    <w:link w:val="Nagwek"/>
    <w:uiPriority w:val="99"/>
    <w:locked/>
    <w:rsid w:val="00151A7C"/>
  </w:style>
  <w:style w:type="paragraph" w:styleId="Bezodstpw">
    <w:name w:val="No Spacing"/>
    <w:uiPriority w:val="1"/>
    <w:qFormat/>
    <w:rsid w:val="00151A7C"/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151A7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51A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2025-03-20T09:47:00Z</cp:lastPrinted>
  <dcterms:created xsi:type="dcterms:W3CDTF">2025-03-20T13:16:00Z</dcterms:created>
  <dcterms:modified xsi:type="dcterms:W3CDTF">2025-03-20T13:16:00Z</dcterms:modified>
</cp:coreProperties>
</file>