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A5D44" w:rsidP="004204D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A5D4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A5D44">
        <w:rPr>
          <w:rFonts w:ascii="Arial" w:hAnsi="Arial" w:cs="Arial"/>
          <w:sz w:val="24"/>
          <w:szCs w:val="24"/>
        </w:rPr>
        <w:t>2025-03-20</w:t>
      </w:r>
    </w:p>
    <w:p w:rsidR="00CF7835" w:rsidRPr="009432A1" w:rsidRDefault="00AA5D44" w:rsidP="004204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5D4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A5D44" w:rsidP="004204D1">
      <w:pPr>
        <w:spacing w:line="360" w:lineRule="auto"/>
        <w:rPr>
          <w:rFonts w:ascii="Arial" w:hAnsi="Arial" w:cs="Arial"/>
          <w:sz w:val="24"/>
          <w:szCs w:val="24"/>
        </w:rPr>
      </w:pPr>
      <w:r w:rsidRPr="00AA5D4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5D44">
        <w:rPr>
          <w:rFonts w:ascii="Arial" w:hAnsi="Arial" w:cs="Arial"/>
          <w:sz w:val="24"/>
          <w:szCs w:val="24"/>
        </w:rPr>
        <w:t>69</w:t>
      </w:r>
    </w:p>
    <w:p w:rsidR="00CF7835" w:rsidRPr="009432A1" w:rsidRDefault="00AA5D44" w:rsidP="004204D1">
      <w:pPr>
        <w:spacing w:line="360" w:lineRule="auto"/>
        <w:rPr>
          <w:rFonts w:ascii="Arial" w:hAnsi="Arial" w:cs="Arial"/>
          <w:sz w:val="24"/>
          <w:szCs w:val="24"/>
        </w:rPr>
      </w:pPr>
      <w:r w:rsidRPr="00AA5D4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5D4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4204D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4204D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4204D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A5D44" w:rsidP="004204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5D44">
              <w:rPr>
                <w:rFonts w:ascii="Arial" w:hAnsi="Arial" w:cs="Arial"/>
                <w:bCs/>
                <w:sz w:val="24"/>
                <w:szCs w:val="24"/>
              </w:rPr>
              <w:t>Dostawa środków czystości i chemii gospodarczej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5D44" w:rsidRPr="004E4B64" w:rsidTr="008F3472">
        <w:tc>
          <w:tcPr>
            <w:tcW w:w="2269" w:type="dxa"/>
            <w:shd w:val="clear" w:color="auto" w:fill="auto"/>
          </w:tcPr>
          <w:p w:rsidR="00AA5D44" w:rsidRPr="004E4B64" w:rsidRDefault="00AA5D44" w:rsidP="004204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5D44" w:rsidRPr="004E4B64" w:rsidRDefault="00AA5D44" w:rsidP="004204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5D44">
              <w:rPr>
                <w:rFonts w:ascii="Arial" w:hAnsi="Arial" w:cs="Arial"/>
                <w:bCs/>
                <w:sz w:val="24"/>
                <w:szCs w:val="24"/>
              </w:rPr>
              <w:t>RK-NZ.261.6.2025.MT</w:t>
            </w:r>
          </w:p>
        </w:tc>
      </w:tr>
    </w:tbl>
    <w:p w:rsidR="00D665F5" w:rsidRPr="00355C9D" w:rsidRDefault="00D665F5" w:rsidP="004204D1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A5D44" w:rsidRPr="00AA5D44">
        <w:rPr>
          <w:rFonts w:ascii="Arial" w:hAnsi="Arial" w:cs="Arial"/>
          <w:sz w:val="24"/>
          <w:szCs w:val="24"/>
        </w:rPr>
        <w:t>(</w:t>
      </w:r>
      <w:proofErr w:type="spellStart"/>
      <w:r w:rsidR="00AA5D44" w:rsidRPr="00AA5D44">
        <w:rPr>
          <w:rFonts w:ascii="Arial" w:hAnsi="Arial" w:cs="Arial"/>
          <w:sz w:val="24"/>
          <w:szCs w:val="24"/>
        </w:rPr>
        <w:t>t.j</w:t>
      </w:r>
      <w:proofErr w:type="spellEnd"/>
      <w:r w:rsidR="00AA5D44" w:rsidRPr="00AA5D4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4204D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A5D44" w:rsidRPr="00AA5D44">
        <w:rPr>
          <w:rFonts w:ascii="Arial" w:hAnsi="Arial" w:cs="Arial"/>
          <w:sz w:val="24"/>
          <w:szCs w:val="24"/>
        </w:rPr>
        <w:t>20/03/2025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A5D44" w:rsidRPr="00AA5D4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4204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4204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4204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A5D44" w:rsidRPr="00355C9D" w:rsidTr="008F3472">
        <w:tc>
          <w:tcPr>
            <w:tcW w:w="1276" w:type="dxa"/>
            <w:shd w:val="clear" w:color="auto" w:fill="auto"/>
            <w:vAlign w:val="center"/>
          </w:tcPr>
          <w:p w:rsidR="00AA5D44" w:rsidRPr="00CF7835" w:rsidRDefault="00AA5D44" w:rsidP="004204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A5D44" w:rsidRPr="00CF7835" w:rsidRDefault="00AA5D44" w:rsidP="004204D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Firma Handlowa PRIMA sp. z o.o.</w:t>
            </w:r>
          </w:p>
          <w:p w:rsidR="00AA5D44" w:rsidRPr="00CF7835" w:rsidRDefault="00AA5D44" w:rsidP="004204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Półłanki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5D44">
              <w:rPr>
                <w:rFonts w:ascii="Arial" w:hAnsi="Arial" w:cs="Arial"/>
                <w:sz w:val="24"/>
                <w:szCs w:val="24"/>
              </w:rPr>
              <w:t>31G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A5D44" w:rsidRPr="00CF7835" w:rsidRDefault="00AA5D44" w:rsidP="004204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30-740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5D44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5D44" w:rsidRPr="00CF7835" w:rsidRDefault="00AA5D44" w:rsidP="004204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399 862.47 zł</w:t>
            </w:r>
          </w:p>
        </w:tc>
      </w:tr>
      <w:tr w:rsidR="00AA5D44" w:rsidRPr="00355C9D" w:rsidTr="008F3472">
        <w:tc>
          <w:tcPr>
            <w:tcW w:w="1276" w:type="dxa"/>
            <w:shd w:val="clear" w:color="auto" w:fill="auto"/>
            <w:vAlign w:val="center"/>
          </w:tcPr>
          <w:p w:rsidR="00AA5D44" w:rsidRPr="00CF7835" w:rsidRDefault="00AA5D44" w:rsidP="004204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A5D44" w:rsidRPr="00CF7835" w:rsidRDefault="00AA5D44" w:rsidP="004204D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Hurtownia Artykułów Przemysłowych OXAAL Zdzisław Kopeć</w:t>
            </w:r>
          </w:p>
          <w:p w:rsidR="00AA5D44" w:rsidRPr="00CF7835" w:rsidRDefault="00AA5D44" w:rsidP="004204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Strugi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5D44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A5D44" w:rsidRPr="00CF7835" w:rsidRDefault="00AA5D44" w:rsidP="004204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42-300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5D44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5D44" w:rsidRPr="00CF7835" w:rsidRDefault="00AA5D44" w:rsidP="004204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5D44">
              <w:rPr>
                <w:rFonts w:ascii="Arial" w:hAnsi="Arial" w:cs="Arial"/>
                <w:sz w:val="24"/>
                <w:szCs w:val="24"/>
              </w:rPr>
              <w:t>347 661.03 zł</w:t>
            </w:r>
          </w:p>
        </w:tc>
      </w:tr>
    </w:tbl>
    <w:p w:rsidR="00577BC6" w:rsidRPr="00355C9D" w:rsidRDefault="00577BC6" w:rsidP="004204D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5A22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F6" w:rsidRDefault="00214BF6">
      <w:r>
        <w:separator/>
      </w:r>
    </w:p>
  </w:endnote>
  <w:endnote w:type="continuationSeparator" w:id="0">
    <w:p w:rsidR="00214BF6" w:rsidRDefault="00214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2B7" w:rsidRPr="005A22B7" w:rsidRDefault="004204D1" w:rsidP="005A22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A22B7" w:rsidRPr="005A22B7" w:rsidTr="008F3472">
      <w:tc>
        <w:tcPr>
          <w:tcW w:w="0" w:type="auto"/>
          <w:shd w:val="clear" w:color="auto" w:fill="auto"/>
          <w:vAlign w:val="center"/>
        </w:tcPr>
        <w:p w:rsidR="005A22B7" w:rsidRPr="005A22B7" w:rsidRDefault="005A22B7" w:rsidP="005A22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A22B7" w:rsidRPr="005A22B7" w:rsidRDefault="005A22B7" w:rsidP="005A22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22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A22B7" w:rsidRPr="005A22B7" w:rsidRDefault="005A22B7" w:rsidP="005A22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A22B7" w:rsidRPr="005A22B7" w:rsidRDefault="005A22B7" w:rsidP="005A22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A22B7" w:rsidRPr="005A22B7" w:rsidRDefault="005A22B7" w:rsidP="005A22B7">
    <w:pPr>
      <w:spacing w:line="276" w:lineRule="auto"/>
      <w:rPr>
        <w:rFonts w:ascii="Roboto" w:hAnsi="Roboto"/>
        <w:b/>
        <w:bCs/>
        <w:sz w:val="24"/>
        <w:szCs w:val="24"/>
      </w:rPr>
    </w:pPr>
    <w:r w:rsidRPr="005A22B7">
      <w:rPr>
        <w:rFonts w:ascii="Roboto" w:hAnsi="Roboto"/>
        <w:b/>
        <w:bCs/>
        <w:sz w:val="24"/>
        <w:szCs w:val="18"/>
      </w:rPr>
      <w:t>Kanclerz Politechniki Częstochowskiej</w:t>
    </w:r>
  </w:p>
  <w:p w:rsidR="005A22B7" w:rsidRPr="005A22B7" w:rsidRDefault="004204D1" w:rsidP="005A22B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5A22B7" w:rsidRPr="005A22B7">
      <w:rPr>
        <w:rFonts w:ascii="Roboto" w:hAnsi="Roboto"/>
        <w:sz w:val="24"/>
        <w:szCs w:val="24"/>
      </w:rPr>
      <w:t>ul. Gen. J.H. Dąbrowskiego 69, 42-201 Częstochowa</w:t>
    </w:r>
  </w:p>
  <w:p w:rsidR="005A22B7" w:rsidRPr="005A22B7" w:rsidRDefault="005A22B7" w:rsidP="005A22B7">
    <w:pPr>
      <w:spacing w:line="276" w:lineRule="auto"/>
      <w:rPr>
        <w:rFonts w:ascii="Arial" w:hAnsi="Arial"/>
        <w:noProof/>
        <w:sz w:val="24"/>
        <w:szCs w:val="24"/>
      </w:rPr>
    </w:pPr>
    <w:r w:rsidRPr="005A22B7">
      <w:rPr>
        <w:rFonts w:ascii="Roboto" w:hAnsi="Roboto"/>
        <w:sz w:val="24"/>
        <w:szCs w:val="24"/>
      </w:rPr>
      <w:t>tel. +48 34 325 02 56, e-mail: kanclerz@pcz.pl</w:t>
    </w:r>
  </w:p>
  <w:p w:rsidR="005A22B7" w:rsidRPr="005A22B7" w:rsidRDefault="005A22B7" w:rsidP="005A22B7">
    <w:pPr>
      <w:rPr>
        <w:rFonts w:ascii="Roboto" w:hAnsi="Roboto"/>
        <w:b/>
        <w:sz w:val="24"/>
        <w:szCs w:val="24"/>
      </w:rPr>
    </w:pPr>
    <w:r w:rsidRPr="005A22B7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04D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04D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4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F6" w:rsidRDefault="00214BF6">
      <w:r>
        <w:separator/>
      </w:r>
    </w:p>
  </w:footnote>
  <w:footnote w:type="continuationSeparator" w:id="0">
    <w:p w:rsidR="00214BF6" w:rsidRDefault="00214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D44" w:rsidRDefault="00AA5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2B7" w:rsidRPr="005A22B7" w:rsidRDefault="004204D1" w:rsidP="005A22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A22B7" w:rsidRPr="005A22B7" w:rsidRDefault="005A22B7" w:rsidP="005A22B7">
    <w:pPr>
      <w:spacing w:after="160" w:line="259" w:lineRule="auto"/>
      <w:rPr>
        <w:rFonts w:ascii="Arial" w:hAnsi="Arial"/>
        <w:sz w:val="22"/>
        <w:szCs w:val="22"/>
      </w:rPr>
    </w:pPr>
  </w:p>
  <w:p w:rsidR="00AA5D44" w:rsidRDefault="00AA5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D44" w:rsidRDefault="00AA5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BF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14BF6"/>
    <w:rsid w:val="0023318D"/>
    <w:rsid w:val="00355C9D"/>
    <w:rsid w:val="003B6B36"/>
    <w:rsid w:val="003D72FD"/>
    <w:rsid w:val="003F57CD"/>
    <w:rsid w:val="004204D1"/>
    <w:rsid w:val="00423179"/>
    <w:rsid w:val="00490DC0"/>
    <w:rsid w:val="00493F8C"/>
    <w:rsid w:val="004C7E9B"/>
    <w:rsid w:val="00577BC6"/>
    <w:rsid w:val="005A22B7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5D4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C82E9B15-D342-4115-8DCB-396EDDBB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2025-03-20T11:08:00Z</cp:lastPrinted>
  <dcterms:created xsi:type="dcterms:W3CDTF">2025-03-20T11:09:00Z</dcterms:created>
  <dcterms:modified xsi:type="dcterms:W3CDTF">2025-03-20T11:09:00Z</dcterms:modified>
</cp:coreProperties>
</file>