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593" w:rsidRPr="0012157F" w:rsidRDefault="00064593" w:rsidP="00064593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801E60">
        <w:rPr>
          <w:rFonts w:ascii="Arial" w:hAnsi="Arial" w:cs="Arial"/>
          <w:bCs/>
          <w:i w:val="0"/>
          <w:szCs w:val="24"/>
        </w:rPr>
        <w:t>3</w:t>
      </w:r>
      <w:bookmarkStart w:id="0" w:name="_GoBack"/>
      <w:bookmarkEnd w:id="0"/>
      <w:r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064593" w:rsidRPr="0012157F" w:rsidRDefault="00064593" w:rsidP="00064593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D24E14" w:rsidRPr="00D24E14">
        <w:rPr>
          <w:rFonts w:ascii="Arial" w:hAnsi="Arial" w:cs="Arial"/>
          <w:b/>
          <w:sz w:val="24"/>
          <w:szCs w:val="24"/>
        </w:rPr>
        <w:t>CRZP/41/2025/AZP</w:t>
      </w:r>
    </w:p>
    <w:p w:rsidR="00064593" w:rsidRPr="0012157F" w:rsidRDefault="00064593" w:rsidP="00064593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Zamawiający:</w:t>
      </w:r>
    </w:p>
    <w:p w:rsidR="00064593" w:rsidRPr="0012157F" w:rsidRDefault="00064593" w:rsidP="00064593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D24E14" w:rsidRPr="00D24E14">
        <w:rPr>
          <w:rFonts w:ascii="Arial" w:hAnsi="Arial" w:cs="Arial"/>
        </w:rPr>
        <w:t>Uniwersytet Morski w Gdyni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D24E14" w:rsidRPr="00D24E14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D24E14" w:rsidRPr="00D24E14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D24E14" w:rsidRPr="00D24E14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D24E14" w:rsidRPr="00D24E14">
        <w:rPr>
          <w:rFonts w:ascii="Arial" w:hAnsi="Arial" w:cs="Arial"/>
        </w:rPr>
        <w:t>Gdynia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Wykonawca:</w:t>
      </w:r>
    </w:p>
    <w:p w:rsidR="00064593" w:rsidRPr="0012157F" w:rsidRDefault="00064593" w:rsidP="00064593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064593" w:rsidRPr="0012157F" w:rsidRDefault="00064593" w:rsidP="00064593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 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064593" w:rsidRPr="00650D6C" w:rsidRDefault="00064593" w:rsidP="00064593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064593" w:rsidRPr="0012157F" w:rsidRDefault="00064593" w:rsidP="00064593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064593" w:rsidRPr="00612283" w:rsidRDefault="00064593" w:rsidP="0006459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nazwisko,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24E14" w:rsidRPr="0012157F" w:rsidTr="00596130">
        <w:tc>
          <w:tcPr>
            <w:tcW w:w="9104" w:type="dxa"/>
            <w:shd w:val="clear" w:color="auto" w:fill="D9D9D9"/>
          </w:tcPr>
          <w:p w:rsidR="00D24E14" w:rsidRPr="0012157F" w:rsidRDefault="00D24E14" w:rsidP="0059613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D24E14" w:rsidRDefault="00D24E14" w:rsidP="0059613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D24E14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24E1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24E14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D24E14" w:rsidRPr="00C86421" w:rsidRDefault="00D24E14" w:rsidP="0059613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D24E14" w:rsidRDefault="00D24E14" w:rsidP="0059613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D24E14" w:rsidRPr="00C86421" w:rsidRDefault="00D24E14" w:rsidP="0059613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064593" w:rsidRDefault="00064593" w:rsidP="00064593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</w:t>
      </w:r>
      <w:r>
        <w:rPr>
          <w:rFonts w:ascii="Arial" w:hAnsi="Arial" w:cs="Arial"/>
          <w:sz w:val="24"/>
          <w:szCs w:val="24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pn.:</w:t>
      </w:r>
    </w:p>
    <w:p w:rsidR="00064593" w:rsidRDefault="00D24E14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D24E14">
        <w:rPr>
          <w:rFonts w:ascii="Arial" w:hAnsi="Arial" w:cs="Arial"/>
          <w:b/>
          <w:sz w:val="24"/>
          <w:szCs w:val="24"/>
        </w:rPr>
        <w:t>Modernizacja instalacji centralnego ogrzewania w budynku Studenckiego Domu Marynarza nr 2 przy ul. Sędzickiego 19 w Gdyni</w:t>
      </w:r>
    </w:p>
    <w:p w:rsidR="00064593" w:rsidRPr="0012157F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24E14" w:rsidRPr="00D24E14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12157F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064593" w:rsidRPr="0032618A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Pr="0012157F">
        <w:rPr>
          <w:rFonts w:ascii="Arial" w:hAnsi="Arial" w:cs="Arial"/>
          <w:sz w:val="24"/>
          <w:szCs w:val="24"/>
        </w:rPr>
        <w:t>.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064593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064593" w:rsidRPr="0012157F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064593" w:rsidRPr="0012157F" w:rsidTr="0009005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4E14" w:rsidRPr="0012157F" w:rsidTr="0059613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14" w:rsidRPr="0012157F" w:rsidRDefault="00D24E14" w:rsidP="0059613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4E1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14" w:rsidRPr="0012157F" w:rsidRDefault="00D24E14" w:rsidP="0059613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24E14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D24E14" w:rsidRPr="0012157F" w:rsidRDefault="00D24E14" w:rsidP="0059613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4E14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D24E14" w:rsidRPr="0012157F" w:rsidTr="0059613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14" w:rsidRPr="0012157F" w:rsidRDefault="00D24E14" w:rsidP="0059613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4E1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14" w:rsidRPr="0012157F" w:rsidRDefault="00D24E14" w:rsidP="0059613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24E14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D24E14" w:rsidRPr="00D24E14" w:rsidRDefault="00D24E14" w:rsidP="0059613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4E14">
              <w:rPr>
                <w:rFonts w:ascii="Arial" w:hAnsi="Arial" w:cs="Arial"/>
                <w:sz w:val="24"/>
                <w:szCs w:val="24"/>
              </w:rPr>
              <w:t>Wykonawca musi wykazać:</w:t>
            </w:r>
          </w:p>
          <w:p w:rsidR="00D24E14" w:rsidRPr="00D24E14" w:rsidRDefault="00D24E14" w:rsidP="0059613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4E14">
              <w:rPr>
                <w:rFonts w:ascii="Arial" w:hAnsi="Arial" w:cs="Arial"/>
                <w:sz w:val="24"/>
                <w:szCs w:val="24"/>
              </w:rPr>
              <w:t>1.</w:t>
            </w:r>
            <w:r w:rsidRPr="00D24E14">
              <w:rPr>
                <w:rFonts w:ascii="Arial" w:hAnsi="Arial" w:cs="Arial"/>
                <w:sz w:val="24"/>
                <w:szCs w:val="24"/>
              </w:rPr>
              <w:tab/>
              <w:t xml:space="preserve">Dysponowanie  pracownikiem /osobą posiadającą uprawnienia </w:t>
            </w:r>
            <w:r w:rsidRPr="00D24E14">
              <w:rPr>
                <w:rFonts w:ascii="Arial" w:hAnsi="Arial" w:cs="Arial"/>
                <w:sz w:val="24"/>
                <w:szCs w:val="24"/>
              </w:rPr>
              <w:lastRenderedPageBreak/>
              <w:t>budowlane do kierowania robotami - uprawnienia w specjalności instalacyjnej w zakresie sieci, instalacji i urządzeń cieplnych, wentylacyjnych, gazowych, wodociągowych i kanalizacyjnych określone w ustawie z dnia 7 lipca 1994 r. Prawo Budowlane  (</w:t>
            </w:r>
            <w:proofErr w:type="spellStart"/>
            <w:r w:rsidRPr="00D24E14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D24E14">
              <w:rPr>
                <w:rFonts w:ascii="Arial" w:hAnsi="Arial" w:cs="Arial"/>
                <w:sz w:val="24"/>
                <w:szCs w:val="24"/>
              </w:rPr>
              <w:t xml:space="preserve"> .U. z 2024 r. poz. 725 z </w:t>
            </w:r>
            <w:proofErr w:type="spellStart"/>
            <w:r w:rsidRPr="00D24E14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D24E14">
              <w:rPr>
                <w:rFonts w:ascii="Arial" w:hAnsi="Arial" w:cs="Arial"/>
                <w:sz w:val="24"/>
                <w:szCs w:val="24"/>
              </w:rPr>
              <w:t xml:space="preserve">. zm.) lub równoważne wydane na podstawie wcześniej obowiązujących przepisów . </w:t>
            </w:r>
          </w:p>
          <w:p w:rsidR="00D24E14" w:rsidRPr="00D24E14" w:rsidRDefault="00D24E14" w:rsidP="0059613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4E14">
              <w:rPr>
                <w:rFonts w:ascii="Arial" w:hAnsi="Arial" w:cs="Arial"/>
                <w:sz w:val="24"/>
                <w:szCs w:val="24"/>
              </w:rPr>
              <w:t>2.</w:t>
            </w:r>
            <w:r w:rsidRPr="00D24E14">
              <w:rPr>
                <w:rFonts w:ascii="Arial" w:hAnsi="Arial" w:cs="Arial"/>
                <w:sz w:val="24"/>
                <w:szCs w:val="24"/>
              </w:rPr>
              <w:tab/>
              <w:t xml:space="preserve">Wykonanie  w okresie ostatnich 5 lat przed upływem terminu składania ofert, a jeżeli okres prowadzenia działalności jest krótszy - w tym okresie, co najmniej 3 robót budowlanych polegające na remoncie instalacji centralnego ogrzewania za kwotę nie mniejszą niż </w:t>
            </w:r>
          </w:p>
          <w:p w:rsidR="00D24E14" w:rsidRPr="0012157F" w:rsidRDefault="00D24E14" w:rsidP="0059613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4E14">
              <w:rPr>
                <w:rFonts w:ascii="Arial" w:hAnsi="Arial" w:cs="Arial"/>
                <w:sz w:val="24"/>
                <w:szCs w:val="24"/>
              </w:rPr>
              <w:t>500 000, 00 zł brutto</w:t>
            </w:r>
          </w:p>
        </w:tc>
      </w:tr>
      <w:tr w:rsidR="00D24E14" w:rsidRPr="0012157F" w:rsidTr="0059613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14" w:rsidRPr="0012157F" w:rsidRDefault="00D24E14" w:rsidP="0059613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4E14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14" w:rsidRPr="0012157F" w:rsidRDefault="00D24E14" w:rsidP="0059613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24E14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D24E14" w:rsidRPr="0012157F" w:rsidRDefault="00D24E14" w:rsidP="0059613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4E14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D24E14" w:rsidRPr="0012157F" w:rsidTr="0059613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14" w:rsidRPr="0012157F" w:rsidRDefault="00D24E14" w:rsidP="0059613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24E1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4E14" w:rsidRPr="0012157F" w:rsidRDefault="00D24E14" w:rsidP="0059613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24E14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D24E14" w:rsidRPr="0012157F" w:rsidRDefault="00D24E14" w:rsidP="0059613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24E14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</w:tbl>
    <w:p w:rsidR="00064593" w:rsidRDefault="00064593" w:rsidP="00064593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064593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064593" w:rsidRPr="00E21BB4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 xml:space="preserve">OŚWIADCZENIE DOTYCZĄCE DOSTAWCY, NA KTÓREGO PRZYPADA </w:t>
            </w:r>
            <w:r w:rsidRPr="00747CEE">
              <w:rPr>
                <w:rFonts w:ascii="Arial" w:hAnsi="Arial" w:cs="Arial"/>
                <w:b/>
                <w:sz w:val="24"/>
                <w:szCs w:val="24"/>
              </w:rPr>
              <w:lastRenderedPageBreak/>
              <w:t>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lastRenderedPageBreak/>
        <w:t>[</w:t>
      </w:r>
      <w:r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Pr="004175AB">
        <w:rPr>
          <w:rFonts w:ascii="Arial" w:hAnsi="Arial" w:cs="Arial"/>
          <w:sz w:val="24"/>
          <w:szCs w:val="24"/>
        </w:rPr>
        <w:t>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064593" w:rsidRPr="00E426EB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Pr="00E426EB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064593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p w:rsidR="00484F88" w:rsidRPr="00064593" w:rsidRDefault="00484F88" w:rsidP="00064593"/>
    <w:sectPr w:rsidR="00484F88" w:rsidRPr="0006459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7899" w:rsidRDefault="00397899" w:rsidP="0038231F">
      <w:pPr>
        <w:spacing w:after="0" w:line="240" w:lineRule="auto"/>
      </w:pPr>
      <w:r>
        <w:separator/>
      </w:r>
    </w:p>
  </w:endnote>
  <w:endnote w:type="continuationSeparator" w:id="0">
    <w:p w:rsidR="00397899" w:rsidRDefault="0039789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4E14" w:rsidRDefault="00D24E1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01E60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01E60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4E14" w:rsidRDefault="00D24E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7899" w:rsidRDefault="00397899" w:rsidP="0038231F">
      <w:pPr>
        <w:spacing w:after="0" w:line="240" w:lineRule="auto"/>
      </w:pPr>
      <w:r>
        <w:separator/>
      </w:r>
    </w:p>
  </w:footnote>
  <w:footnote w:type="continuationSeparator" w:id="0">
    <w:p w:rsidR="00397899" w:rsidRDefault="00397899" w:rsidP="0038231F">
      <w:pPr>
        <w:spacing w:after="0" w:line="240" w:lineRule="auto"/>
      </w:pPr>
      <w:r>
        <w:continuationSeparator/>
      </w:r>
    </w:p>
  </w:footnote>
  <w:footnote w:id="1">
    <w:p w:rsidR="00064593" w:rsidRPr="0032618A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064593" w:rsidRDefault="00064593" w:rsidP="00064593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064593" w:rsidRDefault="00064593" w:rsidP="00064593">
      <w:pPr>
        <w:pStyle w:val="Tekstprzypisudolnego"/>
      </w:pPr>
    </w:p>
  </w:footnote>
  <w:footnote w:id="2">
    <w:p w:rsidR="00064593" w:rsidRPr="0011306C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064593" w:rsidRPr="0011306C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4E14" w:rsidRDefault="00D24E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4E14" w:rsidRDefault="00D24E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4E14" w:rsidRDefault="00D24E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7899"/>
    <w:rsid w:val="00023477"/>
    <w:rsid w:val="000247FF"/>
    <w:rsid w:val="00025C8D"/>
    <w:rsid w:val="000303EE"/>
    <w:rsid w:val="0005473D"/>
    <w:rsid w:val="000642B4"/>
    <w:rsid w:val="00064593"/>
    <w:rsid w:val="00073C3D"/>
    <w:rsid w:val="000809B6"/>
    <w:rsid w:val="000857C0"/>
    <w:rsid w:val="0009005A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7899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1E60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4E14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3A2AB3"/>
  <w15:chartTrackingRefBased/>
  <w15:docId w15:val="{57E0FFED-5CDC-41B3-9D49-AEAB4E5E6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8C5ECF-52DC-408E-9811-4A5462990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1006</Words>
  <Characters>6037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2025-03-14T08:31:00Z</dcterms:created>
  <dcterms:modified xsi:type="dcterms:W3CDTF">2025-03-14T08:31:00Z</dcterms:modified>
</cp:coreProperties>
</file>