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D661A8">
        <w:rPr>
          <w:rFonts w:ascii="Arial" w:hAnsi="Arial" w:cs="Arial"/>
          <w:bCs/>
          <w:szCs w:val="24"/>
        </w:rPr>
        <w:t xml:space="preserve">3 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B90EDE" w:rsidRPr="00B90EDE">
        <w:rPr>
          <w:rFonts w:ascii="Arial" w:hAnsi="Arial" w:cs="Arial"/>
          <w:b/>
          <w:sz w:val="24"/>
          <w:szCs w:val="24"/>
        </w:rPr>
        <w:t>CRZP/32/2025/AZP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90EDE" w:rsidRPr="00B90EDE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90EDE" w:rsidRPr="00B90EDE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B90EDE" w:rsidRPr="00B90EDE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90EDE" w:rsidRPr="00B90EDE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B90EDE" w:rsidRPr="00B90EDE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90EDE" w:rsidTr="007B532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90EDE" w:rsidRDefault="00B90EDE" w:rsidP="007B532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B90EDE" w:rsidRDefault="00B90EDE" w:rsidP="007B532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90ED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90ED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90ED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B90EDE" w:rsidRDefault="00B90EDE" w:rsidP="007B532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90EDE" w:rsidRDefault="00B90EDE" w:rsidP="007B53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90EDE" w:rsidRDefault="00B90EDE" w:rsidP="007B532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B90EDE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90EDE">
        <w:rPr>
          <w:rFonts w:ascii="Arial" w:hAnsi="Arial" w:cs="Arial"/>
          <w:b/>
          <w:sz w:val="24"/>
          <w:szCs w:val="24"/>
        </w:rPr>
        <w:t>Dostawa farb specjalistycznych do remontu dokowego statku Horyzont II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B90EDE" w:rsidRPr="00B90EDE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B90E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90EDE" w:rsidTr="00B90E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EDE" w:rsidRDefault="00B90EDE" w:rsidP="007B532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0ED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EDE" w:rsidRDefault="00B90EDE" w:rsidP="007B532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0ED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90EDE" w:rsidRDefault="00B90EDE" w:rsidP="007B532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0EDE">
              <w:rPr>
                <w:rFonts w:ascii="Arial" w:hAnsi="Arial" w:cs="Arial"/>
                <w:sz w:val="24"/>
                <w:szCs w:val="24"/>
              </w:rPr>
              <w:t xml:space="preserve">Zamawiający uzna powyższy warunek za spełniony, jeśli Wykonawca wykaże, że posiada ubezpieczenie od odpowiedzialności cywilnej w </w:t>
            </w:r>
            <w:r w:rsidRPr="00B90EDE">
              <w:rPr>
                <w:rFonts w:ascii="Arial" w:hAnsi="Arial" w:cs="Arial"/>
                <w:sz w:val="24"/>
                <w:szCs w:val="24"/>
              </w:rPr>
              <w:lastRenderedPageBreak/>
              <w:t>zakresie prowadzonej działalności związanej z przedmiotem zamówienia na kwotę co najmniej 50 000 PLN.</w:t>
            </w:r>
          </w:p>
        </w:tc>
      </w:tr>
      <w:tr w:rsidR="00B90EDE" w:rsidTr="00B90E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EDE" w:rsidRDefault="00B90EDE" w:rsidP="007B532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0ED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EDE" w:rsidRDefault="00B90EDE" w:rsidP="007B532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0ED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90EDE" w:rsidRPr="00B90EDE" w:rsidRDefault="00B90EDE" w:rsidP="007B532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0EDE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B90EDE" w:rsidRPr="00B90EDE" w:rsidRDefault="00B90EDE" w:rsidP="007B532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0EDE">
              <w:rPr>
                <w:rFonts w:ascii="Arial" w:hAnsi="Arial" w:cs="Arial"/>
                <w:sz w:val="24"/>
                <w:szCs w:val="24"/>
              </w:rPr>
              <w:t xml:space="preserve">Co najmniej 5  dostaw farb specjalistycznych (w tym </w:t>
            </w:r>
            <w:proofErr w:type="spellStart"/>
            <w:r w:rsidRPr="00B90EDE">
              <w:rPr>
                <w:rFonts w:ascii="Arial" w:hAnsi="Arial" w:cs="Arial"/>
                <w:sz w:val="24"/>
                <w:szCs w:val="24"/>
              </w:rPr>
              <w:t>antyporostowych</w:t>
            </w:r>
            <w:proofErr w:type="spellEnd"/>
            <w:r w:rsidRPr="00B90EDE">
              <w:rPr>
                <w:rFonts w:ascii="Arial" w:hAnsi="Arial" w:cs="Arial"/>
                <w:sz w:val="24"/>
                <w:szCs w:val="24"/>
              </w:rPr>
              <w:t>) na statki morskie o wartości nie mniejszej niż 50 000 PLN brutto każda.</w:t>
            </w:r>
          </w:p>
          <w:p w:rsidR="00B90EDE" w:rsidRPr="00B90EDE" w:rsidRDefault="00B90EDE" w:rsidP="007B532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0EDE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B90EDE" w:rsidRDefault="00B90EDE" w:rsidP="007B532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0EDE">
              <w:rPr>
                <w:rFonts w:ascii="Arial" w:hAnsi="Arial" w:cs="Arial"/>
                <w:sz w:val="24"/>
                <w:szCs w:val="24"/>
              </w:rPr>
              <w:t>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B90EDE" w:rsidTr="00B90E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EDE" w:rsidRDefault="00B90EDE" w:rsidP="007B532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0ED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EDE" w:rsidRDefault="00B90EDE" w:rsidP="007B532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0ED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90EDE" w:rsidRDefault="00B90EDE" w:rsidP="007B532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0ED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90EDE" w:rsidTr="00B90E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EDE" w:rsidRDefault="00B90EDE" w:rsidP="007B532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0ED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EDE" w:rsidRDefault="00B90EDE" w:rsidP="007B532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0ED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90EDE" w:rsidRDefault="00B90EDE" w:rsidP="007B532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0EDE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4F42" w:rsidRDefault="00B64F42" w:rsidP="00E4548F">
      <w:pPr>
        <w:spacing w:after="0" w:line="240" w:lineRule="auto"/>
      </w:pPr>
      <w:r>
        <w:separator/>
      </w:r>
    </w:p>
  </w:endnote>
  <w:endnote w:type="continuationSeparator" w:id="0">
    <w:p w:rsidR="00B64F42" w:rsidRDefault="00B64F42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EDE" w:rsidRDefault="00B90E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EDE" w:rsidRDefault="00B90ED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EDE" w:rsidRDefault="00B90E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4F42" w:rsidRDefault="00B64F42" w:rsidP="00E4548F">
      <w:pPr>
        <w:spacing w:after="0" w:line="240" w:lineRule="auto"/>
      </w:pPr>
      <w:r>
        <w:separator/>
      </w:r>
    </w:p>
  </w:footnote>
  <w:footnote w:type="continuationSeparator" w:id="0">
    <w:p w:rsidR="00B64F42" w:rsidRDefault="00B64F42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EDE" w:rsidRDefault="00B90E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EDE" w:rsidRDefault="00B90E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EDE" w:rsidRDefault="00B90E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F42"/>
    <w:rsid w:val="002621C4"/>
    <w:rsid w:val="007B107C"/>
    <w:rsid w:val="007C7D43"/>
    <w:rsid w:val="00843802"/>
    <w:rsid w:val="008750B3"/>
    <w:rsid w:val="00B64F42"/>
    <w:rsid w:val="00B90EDE"/>
    <w:rsid w:val="00C31816"/>
    <w:rsid w:val="00D661A8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B1844357-E51C-4A5F-AFC7-C4A81A7B4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90E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0EDE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90E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0EDE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61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1A8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1164</Words>
  <Characters>6984</Characters>
  <Application>Microsoft Office Word</Application>
  <DocSecurity>0</DocSecurity>
  <Lines>58</Lines>
  <Paragraphs>16</Paragraphs>
  <ScaleCrop>false</ScaleCrop>
  <Company/>
  <LinksUpToDate>false</LinksUpToDate>
  <CharactersWithSpaces>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2025-02-20T11:06:00Z</cp:lastPrinted>
  <dcterms:created xsi:type="dcterms:W3CDTF">2025-02-20T11:06:00Z</dcterms:created>
  <dcterms:modified xsi:type="dcterms:W3CDTF">2025-02-20T11:06:00Z</dcterms:modified>
</cp:coreProperties>
</file>