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76777B" w:rsidRDefault="00D62E6E" w:rsidP="0076777B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6777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F6A70" w:rsidRPr="0076777B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76777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6777B" w:rsidTr="00D62E6E">
        <w:tc>
          <w:tcPr>
            <w:tcW w:w="2800" w:type="dxa"/>
            <w:shd w:val="clear" w:color="auto" w:fill="auto"/>
          </w:tcPr>
          <w:p w:rsidR="00D62E6E" w:rsidRPr="0076777B" w:rsidRDefault="00D62E6E" w:rsidP="007677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6777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6777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6777B" w:rsidRDefault="00D62E6E" w:rsidP="0076777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76777B" w:rsidRDefault="00D62E6E" w:rsidP="0076777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6777B" w:rsidRDefault="00D62E6E" w:rsidP="0076777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</w:t>
            </w:r>
            <w:bookmarkStart w:id="0" w:name="_GoBack"/>
            <w:bookmarkEnd w:id="0"/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D62E6E" w:rsidRPr="0076777B" w:rsidTr="00D62E6E">
        <w:tc>
          <w:tcPr>
            <w:tcW w:w="2800" w:type="dxa"/>
            <w:shd w:val="clear" w:color="auto" w:fill="auto"/>
          </w:tcPr>
          <w:p w:rsidR="00D62E6E" w:rsidRPr="0076777B" w:rsidRDefault="00D62E6E" w:rsidP="0076777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6777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6777B" w:rsidRDefault="00D62E6E" w:rsidP="0076777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76777B" w:rsidRDefault="00D62E6E" w:rsidP="0076777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6777B" w:rsidRDefault="00D62E6E" w:rsidP="0076777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6777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76777B" w:rsidRDefault="00BC121E" w:rsidP="0076777B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6A70" w:rsidRPr="0076777B" w:rsidTr="006A47D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6A70" w:rsidRPr="0076777B" w:rsidRDefault="008F6A70" w:rsidP="0076777B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F6A70" w:rsidRPr="0076777B" w:rsidRDefault="008F6A70" w:rsidP="0076777B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F6A70" w:rsidRPr="0076777B" w:rsidRDefault="008F6A70" w:rsidP="0076777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F6A70" w:rsidRPr="0076777B" w:rsidRDefault="008F6A70" w:rsidP="0076777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6777B" w:rsidRDefault="008F6A70" w:rsidP="0076777B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76777B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76777B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6777B" w:rsidTr="00D62E6E">
        <w:tc>
          <w:tcPr>
            <w:tcW w:w="2269" w:type="dxa"/>
            <w:shd w:val="clear" w:color="auto" w:fill="auto"/>
          </w:tcPr>
          <w:p w:rsidR="00D62E6E" w:rsidRPr="0076777B" w:rsidRDefault="00D62E6E" w:rsidP="007677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6777B" w:rsidRDefault="008F6A70" w:rsidP="007677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(3 zadania)</w:t>
            </w:r>
            <w:r w:rsidR="00D62E6E"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6A70" w:rsidRPr="0076777B" w:rsidTr="006A47D5">
        <w:tc>
          <w:tcPr>
            <w:tcW w:w="2269" w:type="dxa"/>
            <w:shd w:val="clear" w:color="auto" w:fill="auto"/>
          </w:tcPr>
          <w:p w:rsidR="008F6A70" w:rsidRPr="0076777B" w:rsidRDefault="008F6A70" w:rsidP="007677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6A70" w:rsidRPr="0076777B" w:rsidRDefault="008F6A70" w:rsidP="007677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RK-NZ.261.5.2025.MM</w:t>
            </w:r>
          </w:p>
        </w:tc>
      </w:tr>
    </w:tbl>
    <w:p w:rsidR="00BC121E" w:rsidRPr="0076777B" w:rsidRDefault="008F6A70" w:rsidP="0076777B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6777B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76777B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76777B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76777B" w:rsidRDefault="008E296F" w:rsidP="0076777B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6777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76777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76777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76777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6777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76777B" w:rsidRDefault="00BC121E" w:rsidP="0076777B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77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6777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76777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76777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76777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6777B" w:rsidRDefault="00BF69A4" w:rsidP="0076777B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77B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6777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6777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76777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6777B" w:rsidRDefault="00BC121E" w:rsidP="0076777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6777B" w:rsidRDefault="00BC121E" w:rsidP="0076777B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6777B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76777B" w:rsidRDefault="00BC121E" w:rsidP="0076777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6777B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6777B" w:rsidRDefault="00067B62" w:rsidP="0076777B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76777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76777B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6777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76777B" w:rsidRDefault="00067B62" w:rsidP="0076777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6777B" w:rsidTr="00620E37">
        <w:tc>
          <w:tcPr>
            <w:tcW w:w="2660" w:type="dxa"/>
            <w:shd w:val="clear" w:color="auto" w:fill="auto"/>
          </w:tcPr>
          <w:p w:rsidR="00BC121E" w:rsidRPr="0076777B" w:rsidRDefault="00BC121E" w:rsidP="0076777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76777B" w:rsidRDefault="00D62E6E" w:rsidP="0076777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6777B" w:rsidRDefault="00844A96" w:rsidP="0076777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6777B" w:rsidRDefault="00BC121E" w:rsidP="0076777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76777B" w:rsidRDefault="00BC121E" w:rsidP="0076777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6777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6777B" w:rsidRDefault="00844A96" w:rsidP="0076777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F6A70"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76777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B0A" w:rsidRDefault="00386B0A">
      <w:r>
        <w:separator/>
      </w:r>
    </w:p>
  </w:endnote>
  <w:endnote w:type="continuationSeparator" w:id="0">
    <w:p w:rsidR="00386B0A" w:rsidRDefault="0038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77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77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0" w:rsidRDefault="008F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B0A" w:rsidRDefault="00386B0A">
      <w:r>
        <w:separator/>
      </w:r>
    </w:p>
  </w:footnote>
  <w:footnote w:type="continuationSeparator" w:id="0">
    <w:p w:rsidR="00386B0A" w:rsidRDefault="00386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0" w:rsidRDefault="008F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0" w:rsidRDefault="008F6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70" w:rsidRDefault="008F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B0A"/>
    <w:rsid w:val="0000184A"/>
    <w:rsid w:val="00007C1C"/>
    <w:rsid w:val="00012997"/>
    <w:rsid w:val="000621A2"/>
    <w:rsid w:val="00067B62"/>
    <w:rsid w:val="000719DC"/>
    <w:rsid w:val="00075CEC"/>
    <w:rsid w:val="00087CC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6B0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777B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6A70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2F97A1-05BD-40DA-A5C4-C7EB5EE8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67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777B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2B08F-66B1-457E-B9AC-49A337F2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2025-02-26T11:46:00Z</cp:lastPrinted>
  <dcterms:created xsi:type="dcterms:W3CDTF">2025-02-26T11:46:00Z</dcterms:created>
  <dcterms:modified xsi:type="dcterms:W3CDTF">2025-02-26T11:46:00Z</dcterms:modified>
</cp:coreProperties>
</file>