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BE0" w:rsidRDefault="00AF1BE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91064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1064A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1064A">
        <w:rPr>
          <w:rFonts w:ascii="Arial" w:hAnsi="Arial" w:cs="Arial"/>
          <w:sz w:val="24"/>
          <w:szCs w:val="24"/>
        </w:rPr>
        <w:t>2025-02-2</w:t>
      </w:r>
      <w:r w:rsidR="00AF1BE0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3E6519" w:rsidRPr="009432A1" w:rsidRDefault="0091064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064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1064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1064A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1064A">
        <w:rPr>
          <w:rFonts w:ascii="Arial" w:hAnsi="Arial" w:cs="Arial"/>
          <w:sz w:val="24"/>
          <w:szCs w:val="24"/>
        </w:rPr>
        <w:t>69</w:t>
      </w:r>
    </w:p>
    <w:p w:rsidR="003E6519" w:rsidRPr="009432A1" w:rsidRDefault="0091064A" w:rsidP="003E6519">
      <w:pPr>
        <w:rPr>
          <w:rFonts w:ascii="Arial" w:hAnsi="Arial" w:cs="Arial"/>
          <w:sz w:val="24"/>
          <w:szCs w:val="24"/>
        </w:rPr>
      </w:pPr>
      <w:r w:rsidRPr="0091064A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1064A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1064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64A">
              <w:rPr>
                <w:rFonts w:ascii="Arial" w:hAnsi="Arial" w:cs="Arial"/>
                <w:bCs/>
                <w:sz w:val="24"/>
                <w:szCs w:val="24"/>
              </w:rPr>
              <w:t>Sukcesywna dostawa odczynników chemicznych dla jednostek organizacyjnych Politechniki Częstochowskiej  przez okres 24 miesięcy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1064A" w:rsidRPr="004E4B64" w:rsidTr="00731056">
        <w:tc>
          <w:tcPr>
            <w:tcW w:w="2269" w:type="dxa"/>
            <w:shd w:val="clear" w:color="auto" w:fill="auto"/>
          </w:tcPr>
          <w:p w:rsidR="0091064A" w:rsidRPr="004E4B64" w:rsidRDefault="0091064A" w:rsidP="007310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064A" w:rsidRPr="004E4B64" w:rsidRDefault="0091064A" w:rsidP="00731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64A">
              <w:rPr>
                <w:rFonts w:ascii="Arial" w:hAnsi="Arial" w:cs="Arial"/>
                <w:bCs/>
                <w:sz w:val="24"/>
                <w:szCs w:val="24"/>
              </w:rPr>
              <w:t>RK-NZ.261.2.2025.AR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1064A" w:rsidRPr="0091064A">
        <w:rPr>
          <w:rFonts w:ascii="Arial" w:hAnsi="Arial" w:cs="Arial"/>
          <w:sz w:val="24"/>
          <w:szCs w:val="24"/>
        </w:rPr>
        <w:t>(</w:t>
      </w:r>
      <w:proofErr w:type="spellStart"/>
      <w:r w:rsidR="0091064A" w:rsidRPr="0091064A">
        <w:rPr>
          <w:rFonts w:ascii="Arial" w:hAnsi="Arial" w:cs="Arial"/>
          <w:sz w:val="24"/>
          <w:szCs w:val="24"/>
        </w:rPr>
        <w:t>t.j</w:t>
      </w:r>
      <w:proofErr w:type="spellEnd"/>
      <w:r w:rsidR="0091064A" w:rsidRPr="0091064A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064A" w:rsidRPr="00C902DE" w:rsidTr="007310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064A" w:rsidRPr="00C902DE" w:rsidRDefault="0091064A" w:rsidP="0073105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1064A">
              <w:rPr>
                <w:rFonts w:ascii="Arial" w:hAnsi="Arial" w:cs="Arial"/>
                <w:sz w:val="24"/>
                <w:szCs w:val="24"/>
              </w:rPr>
              <w:t>części 1 zamówienia w wysokości 70 000.00 zł brutto;</w:t>
            </w:r>
          </w:p>
        </w:tc>
      </w:tr>
      <w:tr w:rsidR="0091064A" w:rsidRPr="00C902DE" w:rsidTr="007310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064A" w:rsidRPr="00C902DE" w:rsidRDefault="0091064A" w:rsidP="00731056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1064A">
              <w:rPr>
                <w:rFonts w:ascii="Arial" w:hAnsi="Arial" w:cs="Arial"/>
                <w:sz w:val="24"/>
                <w:szCs w:val="24"/>
              </w:rPr>
              <w:t>części 2 zamówienia w wysokości 45 000.00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183" w:rsidRDefault="00357183">
      <w:r>
        <w:separator/>
      </w:r>
    </w:p>
  </w:endnote>
  <w:endnote w:type="continuationSeparator" w:id="0">
    <w:p w:rsidR="00357183" w:rsidRDefault="00357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E0" w:rsidRPr="00AF1BE0" w:rsidRDefault="00AF1BE0" w:rsidP="00AF1BE0">
    <w:pPr>
      <w:spacing w:line="276" w:lineRule="auto"/>
      <w:rPr>
        <w:rFonts w:ascii="Roboto" w:hAnsi="Roboto"/>
        <w:b/>
        <w:bCs/>
        <w:sz w:val="22"/>
        <w:szCs w:val="18"/>
      </w:rPr>
    </w:pPr>
    <w:r w:rsidRPr="00AF1BE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F1BE0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F1BE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F1BE0" w:rsidRPr="00AF1BE0" w:rsidTr="00731056">
      <w:tc>
        <w:tcPr>
          <w:tcW w:w="0" w:type="auto"/>
          <w:shd w:val="clear" w:color="auto" w:fill="auto"/>
          <w:vAlign w:val="center"/>
        </w:tcPr>
        <w:p w:rsidR="00AF1BE0" w:rsidRPr="00AF1BE0" w:rsidRDefault="00AF1BE0" w:rsidP="00AF1BE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F1BE0" w:rsidRPr="00AF1BE0" w:rsidRDefault="00AF1BE0" w:rsidP="00AF1BE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F1BE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F1BE0" w:rsidRPr="00AF1BE0" w:rsidRDefault="00AF1BE0" w:rsidP="00AF1BE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F1BE0" w:rsidRPr="00AF1BE0" w:rsidRDefault="00AF1BE0" w:rsidP="00AF1BE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F1BE0" w:rsidRPr="00AF1BE0" w:rsidRDefault="00AF1BE0" w:rsidP="00AF1BE0">
    <w:pPr>
      <w:spacing w:line="276" w:lineRule="auto"/>
      <w:rPr>
        <w:rFonts w:ascii="Roboto" w:hAnsi="Roboto"/>
        <w:b/>
        <w:bCs/>
        <w:sz w:val="24"/>
        <w:szCs w:val="24"/>
      </w:rPr>
    </w:pPr>
    <w:r w:rsidRPr="00AF1BE0">
      <w:rPr>
        <w:rFonts w:ascii="Roboto" w:hAnsi="Roboto"/>
        <w:b/>
        <w:bCs/>
        <w:sz w:val="24"/>
        <w:szCs w:val="18"/>
      </w:rPr>
      <w:t>Kanclerz Politechniki Częstochowskiej</w:t>
    </w:r>
  </w:p>
  <w:p w:rsidR="00AF1BE0" w:rsidRPr="00AF1BE0" w:rsidRDefault="00AF1BE0" w:rsidP="00AF1BE0">
    <w:pPr>
      <w:spacing w:line="276" w:lineRule="auto"/>
      <w:rPr>
        <w:rFonts w:ascii="Roboto" w:hAnsi="Roboto"/>
        <w:sz w:val="24"/>
        <w:szCs w:val="24"/>
      </w:rPr>
    </w:pPr>
    <w:r w:rsidRPr="00AF1BE0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F1BE0">
      <w:rPr>
        <w:rFonts w:ascii="Roboto" w:hAnsi="Roboto"/>
        <w:sz w:val="24"/>
        <w:szCs w:val="24"/>
      </w:rPr>
      <w:t>ul. Gen. J.H. Dąbrowskiego 69, 42-201 Częstochowa</w:t>
    </w:r>
  </w:p>
  <w:p w:rsidR="00AF1BE0" w:rsidRPr="00AF1BE0" w:rsidRDefault="00AF1BE0" w:rsidP="00AF1BE0">
    <w:pPr>
      <w:spacing w:line="276" w:lineRule="auto"/>
      <w:rPr>
        <w:rFonts w:ascii="Arial" w:hAnsi="Arial"/>
        <w:noProof/>
        <w:sz w:val="24"/>
        <w:szCs w:val="24"/>
      </w:rPr>
    </w:pPr>
    <w:r w:rsidRPr="00AF1BE0">
      <w:rPr>
        <w:rFonts w:ascii="Roboto" w:hAnsi="Roboto"/>
        <w:sz w:val="24"/>
        <w:szCs w:val="24"/>
      </w:rPr>
      <w:t>tel. +48 34 325 02 56, e-mail: kanclerz@pcz.pl</w:t>
    </w:r>
  </w:p>
  <w:p w:rsidR="00AF1BE0" w:rsidRPr="00AF1BE0" w:rsidRDefault="00AF1BE0" w:rsidP="00AF1BE0">
    <w:pPr>
      <w:rPr>
        <w:rFonts w:ascii="Roboto" w:hAnsi="Roboto"/>
        <w:b/>
        <w:sz w:val="24"/>
        <w:szCs w:val="24"/>
      </w:rPr>
    </w:pPr>
    <w:r w:rsidRPr="00AF1BE0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F1B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F1BE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1B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183" w:rsidRDefault="00357183">
      <w:r>
        <w:separator/>
      </w:r>
    </w:p>
  </w:footnote>
  <w:footnote w:type="continuationSeparator" w:id="0">
    <w:p w:rsidR="00357183" w:rsidRDefault="00357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64A" w:rsidRDefault="00910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BE0" w:rsidRPr="00AF1BE0" w:rsidRDefault="00AF1BE0" w:rsidP="00AF1BE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F1BE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F1BE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1064A" w:rsidRDefault="00910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64A" w:rsidRDefault="009106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718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57183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064A"/>
    <w:rsid w:val="009D19BD"/>
    <w:rsid w:val="009F189D"/>
    <w:rsid w:val="00A47FF6"/>
    <w:rsid w:val="00A80738"/>
    <w:rsid w:val="00AF1BE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BB60078"/>
  <w15:chartTrackingRefBased/>
  <w15:docId w15:val="{A64EE5E2-F5A7-4634-B872-2184DB2D5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2025-02-21T08:25:00Z</cp:lastPrinted>
  <dcterms:created xsi:type="dcterms:W3CDTF">2025-02-21T08:25:00Z</dcterms:created>
  <dcterms:modified xsi:type="dcterms:W3CDTF">2025-02-21T08:25:00Z</dcterms:modified>
</cp:coreProperties>
</file>