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E296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B07A92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07A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B07A9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07A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07A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B07A9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07A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07A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07A92" w:rsidRPr="007B107C" w:rsidTr="001C4B8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07A92" w:rsidRPr="007B107C" w:rsidRDefault="00B07A92" w:rsidP="001C4B8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B07A92" w:rsidRPr="007B107C" w:rsidRDefault="00B07A92" w:rsidP="001C4B8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07A9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B07A9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B07A9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B07A92" w:rsidRPr="007B107C" w:rsidRDefault="00B07A92" w:rsidP="001C4B8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B07A92" w:rsidRPr="007B107C" w:rsidRDefault="00B07A92" w:rsidP="001C4B8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B07A92" w:rsidRPr="007B107C" w:rsidRDefault="00B07A92" w:rsidP="001C4B8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B07A92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B07A9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Organizacja X Kongresu Metrologii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B07A92" w:rsidRPr="00B07A9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CRZP/30/2025/AZP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B07A92" w:rsidRPr="00B07A9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A92" w:rsidRDefault="00B07A92" w:rsidP="00B07A92">
      <w:pPr>
        <w:spacing w:after="0" w:line="240" w:lineRule="auto"/>
      </w:pPr>
      <w:r>
        <w:separator/>
      </w:r>
    </w:p>
  </w:endnote>
  <w:endnote w:type="continuationSeparator" w:id="0">
    <w:p w:rsidR="00B07A92" w:rsidRDefault="00B07A92" w:rsidP="00B07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A92" w:rsidRDefault="00B07A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A92" w:rsidRDefault="00B07A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A92" w:rsidRDefault="00B07A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A92" w:rsidRDefault="00B07A92" w:rsidP="00B07A92">
      <w:pPr>
        <w:spacing w:after="0" w:line="240" w:lineRule="auto"/>
      </w:pPr>
      <w:r>
        <w:separator/>
      </w:r>
    </w:p>
  </w:footnote>
  <w:footnote w:type="continuationSeparator" w:id="0">
    <w:p w:rsidR="00B07A92" w:rsidRDefault="00B07A92" w:rsidP="00B07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A92" w:rsidRDefault="00B07A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A92" w:rsidRDefault="00B07A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A92" w:rsidRDefault="00B07A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0DF"/>
    <w:rsid w:val="002160DF"/>
    <w:rsid w:val="002621C4"/>
    <w:rsid w:val="007B107C"/>
    <w:rsid w:val="007C7D43"/>
    <w:rsid w:val="00843802"/>
    <w:rsid w:val="008750B3"/>
    <w:rsid w:val="00B07A92"/>
    <w:rsid w:val="00BE296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9B8736B-8282-4943-AEF5-77091EBA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7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7A92"/>
  </w:style>
  <w:style w:type="paragraph" w:styleId="Stopka">
    <w:name w:val="footer"/>
    <w:basedOn w:val="Normalny"/>
    <w:link w:val="StopkaZnak"/>
    <w:uiPriority w:val="99"/>
    <w:unhideWhenUsed/>
    <w:rsid w:val="00B07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7A92"/>
  </w:style>
  <w:style w:type="paragraph" w:styleId="Tekstdymka">
    <w:name w:val="Balloon Text"/>
    <w:basedOn w:val="Normalny"/>
    <w:link w:val="TekstdymkaZnak"/>
    <w:uiPriority w:val="99"/>
    <w:semiHidden/>
    <w:unhideWhenUsed/>
    <w:rsid w:val="00BE2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9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2025-02-19T07:36:00Z</cp:lastPrinted>
  <dcterms:created xsi:type="dcterms:W3CDTF">2025-02-19T07:36:00Z</dcterms:created>
  <dcterms:modified xsi:type="dcterms:W3CDTF">2025-02-19T07:36:00Z</dcterms:modified>
</cp:coreProperties>
</file>