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5729BF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E6775" w:rsidRPr="00DE6775">
        <w:rPr>
          <w:rFonts w:ascii="Arial" w:hAnsi="Arial" w:cs="Arial"/>
          <w:b/>
          <w:sz w:val="24"/>
          <w:szCs w:val="24"/>
        </w:rPr>
        <w:t>CRZP/</w:t>
      </w:r>
      <w:r w:rsidR="000778B8">
        <w:rPr>
          <w:rFonts w:ascii="Arial" w:hAnsi="Arial" w:cs="Arial"/>
          <w:b/>
          <w:sz w:val="24"/>
          <w:szCs w:val="24"/>
        </w:rPr>
        <w:t>31</w:t>
      </w:r>
      <w:r w:rsidR="00DE6775" w:rsidRPr="00DE6775">
        <w:rPr>
          <w:rFonts w:ascii="Arial" w:hAnsi="Arial" w:cs="Arial"/>
          <w:b/>
          <w:sz w:val="24"/>
          <w:szCs w:val="24"/>
        </w:rPr>
        <w:t>/202</w:t>
      </w:r>
      <w:r w:rsidR="000778B8">
        <w:rPr>
          <w:rFonts w:ascii="Arial" w:hAnsi="Arial" w:cs="Arial"/>
          <w:b/>
          <w:sz w:val="24"/>
          <w:szCs w:val="24"/>
        </w:rPr>
        <w:t>5</w:t>
      </w:r>
      <w:r w:rsidR="00DE6775" w:rsidRPr="00DE6775">
        <w:rPr>
          <w:rFonts w:ascii="Arial" w:hAnsi="Arial" w:cs="Arial"/>
          <w:b/>
          <w:sz w:val="24"/>
          <w:szCs w:val="24"/>
        </w:rPr>
        <w:t>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E6775" w:rsidTr="00F67CB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E6775" w:rsidRDefault="00DE6775" w:rsidP="00F67CB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DE6775" w:rsidRDefault="00DE6775" w:rsidP="00F67C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E677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E677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E6775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DE6775" w:rsidRDefault="00DE6775" w:rsidP="00F67CB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E6775" w:rsidRDefault="00DE6775" w:rsidP="00F67C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E6775" w:rsidRDefault="00DE6775" w:rsidP="00F67CB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DE6775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E6775">
        <w:rPr>
          <w:rFonts w:ascii="Arial" w:hAnsi="Arial" w:cs="Arial"/>
          <w:b/>
          <w:sz w:val="24"/>
          <w:szCs w:val="24"/>
        </w:rPr>
        <w:t>Szkolenie w zakresie metodyki prowadzenia badań naukowych i nawiązywania współpracy z ośrodkami w kraju i za granicą  w zakresie nauk o zarządzaniu i jakości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DE6775" w:rsidRPr="00DE6775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p w:rsidR="005729BF" w:rsidRDefault="005729B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  <w:bookmarkStart w:id="1" w:name="_GoBack"/>
      <w:bookmarkEnd w:id="1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 w:rsidP="000778B8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 w:rsidP="000778B8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E6775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0778B8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0778B8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77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E6775" w:rsidRDefault="00DE6775" w:rsidP="000778B8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E6775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0778B8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64B" w:rsidRPr="00D8764B" w:rsidRDefault="00D8764B" w:rsidP="000778B8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8764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8764B" w:rsidRPr="00B62D2B" w:rsidRDefault="00D8764B" w:rsidP="00B62D2B">
            <w:pPr>
              <w:pStyle w:val="Akapitzlist"/>
              <w:numPr>
                <w:ilvl w:val="0"/>
                <w:numId w:val="9"/>
              </w:numPr>
              <w:spacing w:before="60" w:after="60"/>
              <w:ind w:left="36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2D2B">
              <w:rPr>
                <w:rFonts w:ascii="Arial" w:hAnsi="Arial" w:cs="Arial"/>
                <w:bCs/>
                <w:sz w:val="24"/>
                <w:szCs w:val="24"/>
              </w:rPr>
              <w:t xml:space="preserve">Wykonawca musi wykazać, że dysponuje odpowiednimi zasobami kadrowymi do realizacji Zlecenia, tzn. że zlecenie wykona wykładowca/trener, który spełnia jednocześnie wszystkie poniższe warunki: </w:t>
            </w:r>
          </w:p>
          <w:p w:rsidR="00D8764B" w:rsidRPr="00B62D2B" w:rsidRDefault="00D8764B" w:rsidP="00B62D2B">
            <w:pPr>
              <w:pStyle w:val="Akapitzlist"/>
              <w:numPr>
                <w:ilvl w:val="1"/>
                <w:numId w:val="9"/>
              </w:numPr>
              <w:spacing w:before="60" w:after="60"/>
              <w:ind w:left="108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2D2B">
              <w:rPr>
                <w:rFonts w:ascii="Arial" w:hAnsi="Arial" w:cs="Arial"/>
                <w:bCs/>
                <w:sz w:val="24"/>
                <w:szCs w:val="24"/>
              </w:rPr>
              <w:t>posiada co najmniej stopień naukowy doktora w dziedzinie nauk społecznych - udokumentowany kopią dyplomu;</w:t>
            </w:r>
          </w:p>
          <w:p w:rsidR="00D8764B" w:rsidRPr="00B62D2B" w:rsidRDefault="00D8764B" w:rsidP="00B62D2B">
            <w:pPr>
              <w:pStyle w:val="Akapitzlist"/>
              <w:numPr>
                <w:ilvl w:val="1"/>
                <w:numId w:val="9"/>
              </w:numPr>
              <w:spacing w:before="60" w:after="60"/>
              <w:ind w:left="108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2D2B">
              <w:rPr>
                <w:rFonts w:ascii="Arial" w:hAnsi="Arial" w:cs="Arial"/>
                <w:bCs/>
                <w:sz w:val="24"/>
                <w:szCs w:val="24"/>
              </w:rPr>
              <w:t xml:space="preserve">posiada udokumentowane doświadczenie w prowadzeniu zajęć o tematyce zgodnej z zagadnieniami określonymi w opisie przedmiotu zamówienia i wykonał w okresie ostatnich 3 lat co najmniej </w:t>
            </w:r>
            <w:r w:rsidR="000778B8" w:rsidRPr="00B62D2B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Pr="00B62D2B">
              <w:rPr>
                <w:rFonts w:ascii="Arial" w:hAnsi="Arial" w:cs="Arial"/>
                <w:bCs/>
                <w:sz w:val="24"/>
                <w:szCs w:val="24"/>
              </w:rPr>
              <w:t xml:space="preserve"> szkoleń o podobnej tematyce - udokumentowane referencjami  od co najmniej </w:t>
            </w:r>
            <w:r w:rsidR="000778B8" w:rsidRPr="00B62D2B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B62D2B">
              <w:rPr>
                <w:rFonts w:ascii="Arial" w:hAnsi="Arial" w:cs="Arial"/>
                <w:bCs/>
                <w:sz w:val="24"/>
                <w:szCs w:val="24"/>
              </w:rPr>
              <w:t xml:space="preserve"> różnych instytucji.</w:t>
            </w:r>
          </w:p>
          <w:p w:rsidR="00D8764B" w:rsidRPr="00B62D2B" w:rsidRDefault="00D8764B" w:rsidP="00B62D2B">
            <w:pPr>
              <w:pStyle w:val="Akapitzlist"/>
              <w:numPr>
                <w:ilvl w:val="1"/>
                <w:numId w:val="9"/>
              </w:numPr>
              <w:spacing w:before="60" w:after="60"/>
              <w:ind w:left="108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2D2B">
              <w:rPr>
                <w:rFonts w:ascii="Arial" w:hAnsi="Arial" w:cs="Arial"/>
                <w:bCs/>
                <w:sz w:val="24"/>
                <w:szCs w:val="24"/>
              </w:rPr>
              <w:t xml:space="preserve">opublikował co najmniej </w:t>
            </w:r>
            <w:r w:rsidR="000778B8" w:rsidRPr="00B62D2B"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Pr="00B62D2B">
              <w:rPr>
                <w:rFonts w:ascii="Arial" w:hAnsi="Arial" w:cs="Arial"/>
                <w:bCs/>
                <w:sz w:val="24"/>
                <w:szCs w:val="24"/>
              </w:rPr>
              <w:t xml:space="preserve"> publikacj</w:t>
            </w:r>
            <w:r w:rsidR="000778B8" w:rsidRPr="00B62D2B">
              <w:rPr>
                <w:rFonts w:ascii="Arial" w:hAnsi="Arial" w:cs="Arial"/>
                <w:bCs/>
                <w:sz w:val="24"/>
                <w:szCs w:val="24"/>
              </w:rPr>
              <w:t>ę</w:t>
            </w:r>
            <w:r w:rsidRPr="00B62D2B">
              <w:rPr>
                <w:rFonts w:ascii="Arial" w:hAnsi="Arial" w:cs="Arial"/>
                <w:bCs/>
                <w:sz w:val="24"/>
                <w:szCs w:val="24"/>
              </w:rPr>
              <w:t xml:space="preserve"> z zakresu metodologii, metodyki prowadzenia badań (w dyscyplinie nauki o zarządzaniu i jakości)</w:t>
            </w:r>
          </w:p>
          <w:p w:rsidR="00DE6775" w:rsidRPr="00B62D2B" w:rsidRDefault="00D8764B" w:rsidP="00B62D2B">
            <w:pPr>
              <w:pStyle w:val="Akapitzlist"/>
              <w:numPr>
                <w:ilvl w:val="0"/>
                <w:numId w:val="9"/>
              </w:numPr>
              <w:spacing w:before="60" w:after="60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2D2B">
              <w:rPr>
                <w:rFonts w:ascii="Arial" w:hAnsi="Arial" w:cs="Arial"/>
                <w:bCs/>
                <w:sz w:val="24"/>
                <w:szCs w:val="24"/>
              </w:rPr>
              <w:t>Wykonawca składa wraz z ofertą oświadczenie osoby wskazanej w pkt 1. posiadającej niezbędną wiedzę i doświadczenie do wykonania zlecenia, która wyraża zgodę na realizację zlecenia w przypadku wyboru Wykonawcy.</w:t>
            </w:r>
          </w:p>
        </w:tc>
      </w:tr>
      <w:tr w:rsidR="00DE6775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0778B8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0778B8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77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E6775" w:rsidRDefault="00DE6775" w:rsidP="000778B8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E6775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0778B8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0778B8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77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E6775" w:rsidRDefault="00DE6775" w:rsidP="000778B8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lastRenderedPageBreak/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1197" w:rsidRDefault="009E1197" w:rsidP="00E4548F">
      <w:pPr>
        <w:spacing w:after="0" w:line="240" w:lineRule="auto"/>
      </w:pPr>
      <w:r>
        <w:separator/>
      </w:r>
    </w:p>
  </w:endnote>
  <w:endnote w:type="continuationSeparator" w:id="0">
    <w:p w:rsidR="009E1197" w:rsidRDefault="009E1197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8B8" w:rsidRDefault="000778B8">
    <w:pPr>
      <w:pStyle w:val="Stopka"/>
      <w:jc w:val="right"/>
    </w:pPr>
  </w:p>
  <w:p w:rsidR="000778B8" w:rsidRDefault="000778B8" w:rsidP="000778B8">
    <w:pPr>
      <w:tabs>
        <w:tab w:val="center" w:pos="4536"/>
        <w:tab w:val="right" w:pos="9072"/>
      </w:tabs>
      <w:spacing w:after="0" w:line="240" w:lineRule="auto"/>
      <w:jc w:val="center"/>
      <w:rPr>
        <w:rFonts w:asciiTheme="minorHAnsi" w:eastAsiaTheme="minorHAnsi" w:hAnsiTheme="minorHAnsi" w:cstheme="minorBidi"/>
        <w:kern w:val="2"/>
        <w:sz w:val="18"/>
        <w:szCs w:val="18"/>
        <w14:ligatures w14:val="standardContextual"/>
      </w:rPr>
    </w:pPr>
    <w:r w:rsidRPr="000778B8">
      <w:rPr>
        <w:rFonts w:asciiTheme="minorHAnsi" w:eastAsiaTheme="minorHAnsi" w:hAnsiTheme="minorHAnsi" w:cstheme="minorBidi"/>
        <w:kern w:val="2"/>
        <w:sz w:val="18"/>
        <w:szCs w:val="18"/>
        <w14:ligatures w14:val="standardContextual"/>
      </w:rPr>
      <w:t xml:space="preserve">Projekt pt. „PROGRESS - Rozwój naukowo-badawczy Uniwersytetu Morskiego w Gdyni w naukach o zarządzaniu i jakości” dofinansowany ze środków Ministra Nauki w ramach Programu „Regionalna inicjatywa doskonałości”. </w:t>
    </w:r>
  </w:p>
  <w:p w:rsidR="000778B8" w:rsidRPr="000778B8" w:rsidRDefault="000778B8" w:rsidP="000778B8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theme="minorBidi"/>
        <w:noProof/>
        <w:kern w:val="2"/>
        <w:sz w:val="18"/>
        <w:szCs w:val="18"/>
        <w14:ligatures w14:val="standardContextual"/>
      </w:rPr>
    </w:pPr>
    <w:r w:rsidRPr="000778B8">
      <w:rPr>
        <w:rFonts w:asciiTheme="minorHAnsi" w:eastAsiaTheme="minorHAnsi" w:hAnsiTheme="minorHAnsi" w:cstheme="minorBidi"/>
        <w:kern w:val="2"/>
        <w:sz w:val="18"/>
        <w:szCs w:val="18"/>
        <w14:ligatures w14:val="standardContextual"/>
      </w:rPr>
      <w:t>Umowa nr RID/SP/0023/2024/01, Wartość dofinansowania projektu wynosi 1 551 000,00 zł</w:t>
    </w:r>
    <w:r w:rsidRPr="000778B8">
      <w:rPr>
        <w:rFonts w:asciiTheme="minorHAnsi" w:eastAsiaTheme="minorHAnsi" w:hAnsiTheme="minorHAnsi" w:cstheme="minorBidi"/>
        <w:i/>
        <w:iCs/>
        <w:kern w:val="2"/>
        <w:sz w:val="18"/>
        <w:szCs w:val="18"/>
        <w:shd w:val="clear" w:color="auto" w:fill="F6FAF4"/>
        <w14:ligatures w14:val="standardContextual"/>
      </w:rPr>
      <w:t>.</w:t>
    </w:r>
  </w:p>
  <w:p w:rsidR="000778B8" w:rsidRDefault="000778B8">
    <w:pPr>
      <w:pStyle w:val="Stopka"/>
      <w:jc w:val="right"/>
    </w:pPr>
  </w:p>
  <w:sdt>
    <w:sdtPr>
      <w:id w:val="-178510337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778B8" w:rsidRDefault="000778B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E6775" w:rsidRPr="000778B8" w:rsidRDefault="00DE6775" w:rsidP="00077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1197" w:rsidRDefault="009E1197" w:rsidP="00E4548F">
      <w:pPr>
        <w:spacing w:after="0" w:line="240" w:lineRule="auto"/>
      </w:pPr>
      <w:r>
        <w:separator/>
      </w:r>
    </w:p>
  </w:footnote>
  <w:footnote w:type="continuationSeparator" w:id="0">
    <w:p w:rsidR="009E1197" w:rsidRDefault="009E1197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9BF" w:rsidRDefault="005729BF" w:rsidP="005729BF">
    <w:pPr>
      <w:pStyle w:val="Nagwek"/>
      <w:rPr>
        <w:rFonts w:cstheme="minorHAnsi"/>
        <w:noProof/>
      </w:rPr>
    </w:pPr>
    <w:r>
      <w:rPr>
        <w:rFonts w:cstheme="minorHAnsi"/>
        <w:noProof/>
      </w:rPr>
      <w:t xml:space="preserve">      </w:t>
    </w:r>
    <w:r>
      <w:rPr>
        <w:noProof/>
      </w:rPr>
      <w:drawing>
        <wp:inline distT="0" distB="0" distL="0" distR="0" wp14:anchorId="51D7A210" wp14:editId="58711EF8">
          <wp:extent cx="1443567" cy="637831"/>
          <wp:effectExtent l="0" t="0" r="4445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9" t="18521" r="1488" b="21277"/>
                  <a:stretch/>
                </pic:blipFill>
                <pic:spPr bwMode="auto">
                  <a:xfrm>
                    <a:off x="0" y="0"/>
                    <a:ext cx="1468458" cy="64882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cstheme="minorHAnsi"/>
        <w:noProof/>
      </w:rPr>
      <w:t xml:space="preserve">                   </w:t>
    </w:r>
    <w:r w:rsidRPr="00895114">
      <w:rPr>
        <w:rFonts w:cstheme="minorHAnsi"/>
        <w:noProof/>
      </w:rPr>
      <w:drawing>
        <wp:inline distT="0" distB="0" distL="0" distR="0" wp14:anchorId="06BE0429" wp14:editId="42B25A3B">
          <wp:extent cx="1288633" cy="706101"/>
          <wp:effectExtent l="0" t="0" r="698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5" b="7836"/>
                  <a:stretch/>
                </pic:blipFill>
                <pic:spPr bwMode="auto">
                  <a:xfrm>
                    <a:off x="0" y="0"/>
                    <a:ext cx="1288633" cy="7061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cstheme="minorHAnsi"/>
        <w:noProof/>
      </w:rPr>
      <w:t xml:space="preserve">                      </w:t>
    </w:r>
    <w:r w:rsidRPr="00895114">
      <w:rPr>
        <w:rFonts w:cstheme="minorHAnsi"/>
        <w:noProof/>
      </w:rPr>
      <w:drawing>
        <wp:inline distT="0" distB="0" distL="0" distR="0" wp14:anchorId="4F3C7242" wp14:editId="5CF82C3C">
          <wp:extent cx="1380067" cy="598455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5244" cy="6137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6775" w:rsidRDefault="00DE67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B33EB"/>
    <w:multiLevelType w:val="hybridMultilevel"/>
    <w:tmpl w:val="E2E61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F3398"/>
    <w:multiLevelType w:val="hybridMultilevel"/>
    <w:tmpl w:val="4D7CE4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6CE00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226"/>
    <w:rsid w:val="000778B8"/>
    <w:rsid w:val="002621C4"/>
    <w:rsid w:val="003A4155"/>
    <w:rsid w:val="005729BF"/>
    <w:rsid w:val="007B107C"/>
    <w:rsid w:val="007C7D43"/>
    <w:rsid w:val="00843802"/>
    <w:rsid w:val="008750B3"/>
    <w:rsid w:val="009E1197"/>
    <w:rsid w:val="00B62D2B"/>
    <w:rsid w:val="00C31816"/>
    <w:rsid w:val="00D8764B"/>
    <w:rsid w:val="00DE1226"/>
    <w:rsid w:val="00DE6775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AB9064"/>
  <w15:chartTrackingRefBased/>
  <w15:docId w15:val="{E6A40D7E-6CCE-4943-80D7-E2C0AF9B0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DE6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DE6775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E6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6775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9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9BF"/>
    <w:rPr>
      <w:rFonts w:ascii="Segoe UI" w:eastAsia="Calibri" w:hAnsi="Segoe UI" w:cs="Segoe UI"/>
      <w:kern w:val="0"/>
      <w:sz w:val="18"/>
      <w:szCs w:val="18"/>
      <w14:ligatures w14:val="none"/>
    </w:rPr>
  </w:style>
  <w:style w:type="paragraph" w:styleId="Akapitzlist">
    <w:name w:val="List Paragraph"/>
    <w:basedOn w:val="Normalny"/>
    <w:uiPriority w:val="34"/>
    <w:qFormat/>
    <w:rsid w:val="00B62D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6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1046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Anita Brunowicz</cp:lastModifiedBy>
  <cp:revision>2</cp:revision>
  <cp:lastPrinted>2025-02-19T09:16:00Z</cp:lastPrinted>
  <dcterms:created xsi:type="dcterms:W3CDTF">2025-02-19T09:16:00Z</dcterms:created>
  <dcterms:modified xsi:type="dcterms:W3CDTF">2025-02-19T09:16:00Z</dcterms:modified>
</cp:coreProperties>
</file>