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1FF" w:rsidRDefault="00CD41F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58210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8210E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8210E">
        <w:rPr>
          <w:rFonts w:ascii="Arial" w:hAnsi="Arial" w:cs="Arial"/>
          <w:sz w:val="24"/>
          <w:szCs w:val="24"/>
        </w:rPr>
        <w:t>2025-02-18</w:t>
      </w:r>
    </w:p>
    <w:p w:rsidR="009432A1" w:rsidRPr="009432A1" w:rsidRDefault="0058210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8210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58210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8210E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8210E">
        <w:rPr>
          <w:rFonts w:ascii="Arial" w:hAnsi="Arial" w:cs="Arial"/>
          <w:sz w:val="24"/>
          <w:szCs w:val="24"/>
        </w:rPr>
        <w:t>69</w:t>
      </w:r>
    </w:p>
    <w:p w:rsidR="009432A1" w:rsidRPr="009432A1" w:rsidRDefault="0058210E" w:rsidP="009432A1">
      <w:pPr>
        <w:rPr>
          <w:rFonts w:ascii="Arial" w:hAnsi="Arial" w:cs="Arial"/>
          <w:sz w:val="24"/>
          <w:szCs w:val="24"/>
        </w:rPr>
      </w:pPr>
      <w:r w:rsidRPr="0058210E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8210E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8210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8210E">
              <w:rPr>
                <w:rFonts w:ascii="Arial" w:hAnsi="Arial" w:cs="Arial"/>
                <w:bCs/>
                <w:sz w:val="24"/>
                <w:szCs w:val="24"/>
              </w:rPr>
              <w:t>Dostawa pojazdu hybrydowego typu Plug-in dla Politechniki Częstochowskiej w ramach Projektu ,,Rozwój kompetencji kluczem dla rozwoju gospodarki FERS.01.05-IP.08-0053/23"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8210E" w:rsidRPr="004E4B64" w:rsidTr="00676C05">
        <w:tc>
          <w:tcPr>
            <w:tcW w:w="2269" w:type="dxa"/>
            <w:shd w:val="clear" w:color="auto" w:fill="auto"/>
          </w:tcPr>
          <w:p w:rsidR="0058210E" w:rsidRPr="004E4B64" w:rsidRDefault="0058210E" w:rsidP="00676C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8210E" w:rsidRPr="004E4B64" w:rsidRDefault="0058210E" w:rsidP="00676C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8210E">
              <w:rPr>
                <w:rFonts w:ascii="Arial" w:hAnsi="Arial" w:cs="Arial"/>
                <w:bCs/>
                <w:sz w:val="24"/>
                <w:szCs w:val="24"/>
              </w:rPr>
              <w:t>RK-NZ.262.2.2025.MM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8210E" w:rsidRPr="0058210E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8210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8210E">
        <w:rPr>
          <w:rFonts w:ascii="Arial" w:hAnsi="Arial" w:cs="Arial"/>
          <w:b/>
          <w:sz w:val="24"/>
          <w:szCs w:val="24"/>
        </w:rPr>
        <w:t>208 189.33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EBA" w:rsidRDefault="00EC0EBA">
      <w:r>
        <w:separator/>
      </w:r>
    </w:p>
  </w:endnote>
  <w:endnote w:type="continuationSeparator" w:id="0">
    <w:p w:rsidR="00EC0EBA" w:rsidRDefault="00EC0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1FF" w:rsidRDefault="00CD41FF" w:rsidP="00CD41FF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1" style="position:absolute;z-index:251662336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CD41FF" w:rsidRDefault="00CD41FF" w:rsidP="00CD41FF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5269E6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98.25pt;height:38.25pt;visibility:visible">
          <v:imagedata r:id="rId1" o:title="pcz_logo_pol_poziom_mono"/>
        </v:shape>
      </w:pict>
    </w:r>
    <w:r w:rsidRPr="00647440">
      <w:rPr>
        <w:rFonts w:cs="Arial"/>
        <w:b/>
        <w:bCs/>
        <w:sz w:val="24"/>
        <w:szCs w:val="18"/>
      </w:rPr>
      <w:t xml:space="preserve"> </w:t>
    </w:r>
  </w:p>
  <w:p w:rsidR="00CD41FF" w:rsidRPr="000E233A" w:rsidRDefault="00CD41FF" w:rsidP="00CD41FF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 w:rsidRPr="000E233A">
      <w:rPr>
        <w:rFonts w:ascii="Roboto" w:hAnsi="Roboto" w:cs="Arial"/>
        <w:b/>
        <w:bCs/>
        <w:szCs w:val="18"/>
      </w:rPr>
      <w:t>Rozwój kompetencji kluczem dla rozwoju gospodarki</w:t>
    </w:r>
  </w:p>
  <w:p w:rsidR="00CD41FF" w:rsidRPr="000E233A" w:rsidRDefault="00CD41FF" w:rsidP="00CD41FF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FERS.01.05-IP.08-0053/23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41F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EBA" w:rsidRDefault="00EC0EBA">
      <w:r>
        <w:separator/>
      </w:r>
    </w:p>
  </w:footnote>
  <w:footnote w:type="continuationSeparator" w:id="0">
    <w:p w:rsidR="00EC0EBA" w:rsidRDefault="00EC0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10E" w:rsidRDefault="005821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1FF" w:rsidRDefault="00CD41FF" w:rsidP="00CD41FF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style="position:absolute;margin-left:0;margin-top:-3.4pt;width:425.2pt;height:58.7pt;z-index:251660288;visibility:visible;mso-position-horizontal:center;mso-position-horizontal-relative:margin;mso-width-relative:margin;mso-height-relative:margin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2049" style="position:absolute;z-index:251659264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58210E" w:rsidRDefault="005821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10E" w:rsidRDefault="005821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0EB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8210E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D41FF"/>
    <w:rsid w:val="00D7128F"/>
    <w:rsid w:val="00EA3476"/>
    <w:rsid w:val="00EC0EB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8050E4E"/>
  <w15:chartTrackingRefBased/>
  <w15:docId w15:val="{FD044A28-66BD-47F5-BB82-FE1B1191B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CD41F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2025-02-18T09:28:00Z</cp:lastPrinted>
  <dcterms:created xsi:type="dcterms:W3CDTF">2025-02-18T09:28:00Z</dcterms:created>
  <dcterms:modified xsi:type="dcterms:W3CDTF">2025-02-18T09:28:00Z</dcterms:modified>
</cp:coreProperties>
</file>