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96A0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C6C1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C6C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C6C1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C6C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C6C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C6C1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C6C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C6C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C6C1F" w:rsidRPr="007B107C" w:rsidTr="001B5AB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C6C1F" w:rsidRPr="007B107C" w:rsidRDefault="007C6C1F" w:rsidP="001B5AB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C6C1F" w:rsidRPr="007B107C" w:rsidRDefault="007C6C1F" w:rsidP="001B5AB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C6C1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C6C1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C6C1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C6C1F" w:rsidRPr="007B107C" w:rsidRDefault="007C6C1F" w:rsidP="001B5AB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C6C1F" w:rsidRPr="007B107C" w:rsidRDefault="007C6C1F" w:rsidP="001B5AB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C6C1F" w:rsidRPr="007B107C" w:rsidRDefault="007C6C1F" w:rsidP="001B5AB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C6C1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C6C1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Organizacja XXIV Krajowej Konferencji Elektroniki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C6C1F" w:rsidRPr="007C6C1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CRZP/28/2025/AZP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C6C1F" w:rsidRPr="007C6C1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C1F" w:rsidRDefault="007C6C1F" w:rsidP="007C6C1F">
      <w:pPr>
        <w:spacing w:after="0" w:line="240" w:lineRule="auto"/>
      </w:pPr>
      <w:r>
        <w:separator/>
      </w:r>
    </w:p>
  </w:endnote>
  <w:endnote w:type="continuationSeparator" w:id="0">
    <w:p w:rsidR="007C6C1F" w:rsidRDefault="007C6C1F" w:rsidP="007C6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C1F" w:rsidRDefault="007C6C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C1F" w:rsidRDefault="007C6C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C1F" w:rsidRDefault="007C6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C1F" w:rsidRDefault="007C6C1F" w:rsidP="007C6C1F">
      <w:pPr>
        <w:spacing w:after="0" w:line="240" w:lineRule="auto"/>
      </w:pPr>
      <w:r>
        <w:separator/>
      </w:r>
    </w:p>
  </w:footnote>
  <w:footnote w:type="continuationSeparator" w:id="0">
    <w:p w:rsidR="007C6C1F" w:rsidRDefault="007C6C1F" w:rsidP="007C6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C1F" w:rsidRDefault="007C6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C1F" w:rsidRDefault="007C6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C1F" w:rsidRDefault="007C6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39D"/>
    <w:rsid w:val="0018339D"/>
    <w:rsid w:val="002621C4"/>
    <w:rsid w:val="007B107C"/>
    <w:rsid w:val="007C6C1F"/>
    <w:rsid w:val="007C7D43"/>
    <w:rsid w:val="00843802"/>
    <w:rsid w:val="008750B3"/>
    <w:rsid w:val="00A96A06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0DE6038-7C78-4821-80FD-1C86D4CA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C1F"/>
  </w:style>
  <w:style w:type="paragraph" w:styleId="Stopka">
    <w:name w:val="footer"/>
    <w:basedOn w:val="Normalny"/>
    <w:link w:val="StopkaZnak"/>
    <w:uiPriority w:val="99"/>
    <w:unhideWhenUsed/>
    <w:rsid w:val="007C6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6C1F"/>
  </w:style>
  <w:style w:type="paragraph" w:styleId="Tekstdymka">
    <w:name w:val="Balloon Text"/>
    <w:basedOn w:val="Normalny"/>
    <w:link w:val="TekstdymkaZnak"/>
    <w:uiPriority w:val="99"/>
    <w:semiHidden/>
    <w:unhideWhenUsed/>
    <w:rsid w:val="00A96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2025-02-14T12:33:00Z</cp:lastPrinted>
  <dcterms:created xsi:type="dcterms:W3CDTF">2025-02-14T12:33:00Z</dcterms:created>
  <dcterms:modified xsi:type="dcterms:W3CDTF">2025-02-14T12:33:00Z</dcterms:modified>
</cp:coreProperties>
</file>