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114B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976B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976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976B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976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976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976B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976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976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976B9" w:rsidRPr="007B107C" w:rsidTr="006306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976B9" w:rsidRPr="007B107C" w:rsidRDefault="00A976B9" w:rsidP="0063060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976B9" w:rsidRPr="007B107C" w:rsidRDefault="00A976B9" w:rsidP="0063060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976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976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976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976B9" w:rsidRPr="007B107C" w:rsidRDefault="00A976B9" w:rsidP="0063060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976B9" w:rsidRPr="007B107C" w:rsidRDefault="00A976B9" w:rsidP="0063060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976B9" w:rsidRPr="007B107C" w:rsidRDefault="00A976B9" w:rsidP="0063060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976B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976B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artykułów promocyjnych ze znakowaniem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976B9" w:rsidRPr="00A976B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CRZP/24/2025/AZP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976B9" w:rsidRPr="00A976B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6B9" w:rsidRDefault="00A976B9" w:rsidP="00A976B9">
      <w:pPr>
        <w:spacing w:after="0" w:line="240" w:lineRule="auto"/>
      </w:pPr>
      <w:r>
        <w:separator/>
      </w:r>
    </w:p>
  </w:endnote>
  <w:endnote w:type="continuationSeparator" w:id="0">
    <w:p w:rsidR="00A976B9" w:rsidRDefault="00A976B9" w:rsidP="00A9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6B9" w:rsidRDefault="00A976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6B9" w:rsidRDefault="00A976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6B9" w:rsidRDefault="00A976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6B9" w:rsidRDefault="00A976B9" w:rsidP="00A976B9">
      <w:pPr>
        <w:spacing w:after="0" w:line="240" w:lineRule="auto"/>
      </w:pPr>
      <w:r>
        <w:separator/>
      </w:r>
    </w:p>
  </w:footnote>
  <w:footnote w:type="continuationSeparator" w:id="0">
    <w:p w:rsidR="00A976B9" w:rsidRDefault="00A976B9" w:rsidP="00A97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6B9" w:rsidRDefault="00A97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6B9" w:rsidRDefault="00A976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6B9" w:rsidRDefault="00A976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5E"/>
    <w:rsid w:val="00153F5E"/>
    <w:rsid w:val="002621C4"/>
    <w:rsid w:val="007B107C"/>
    <w:rsid w:val="007C7D43"/>
    <w:rsid w:val="00843802"/>
    <w:rsid w:val="008750B3"/>
    <w:rsid w:val="009114BC"/>
    <w:rsid w:val="00A976B9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639A72B-8630-47D3-A8F6-2A41938E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6B9"/>
  </w:style>
  <w:style w:type="paragraph" w:styleId="Stopka">
    <w:name w:val="footer"/>
    <w:basedOn w:val="Normalny"/>
    <w:link w:val="StopkaZnak"/>
    <w:uiPriority w:val="99"/>
    <w:unhideWhenUsed/>
    <w:rsid w:val="00A9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6B9"/>
  </w:style>
  <w:style w:type="paragraph" w:styleId="Tekstdymka">
    <w:name w:val="Balloon Text"/>
    <w:basedOn w:val="Normalny"/>
    <w:link w:val="TekstdymkaZnak"/>
    <w:uiPriority w:val="99"/>
    <w:semiHidden/>
    <w:unhideWhenUsed/>
    <w:rsid w:val="009114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14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2025-02-12T10:28:00Z</cp:lastPrinted>
  <dcterms:created xsi:type="dcterms:W3CDTF">2025-02-12T10:28:00Z</dcterms:created>
  <dcterms:modified xsi:type="dcterms:W3CDTF">2025-02-12T10:28:00Z</dcterms:modified>
</cp:coreProperties>
</file>