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35212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60DE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D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60DE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D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0D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60DE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D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0DE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0DE2" w:rsidRPr="007B107C" w:rsidTr="00F7629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0DE2" w:rsidRPr="007B107C" w:rsidRDefault="00B60DE2" w:rsidP="00F7629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60DE2" w:rsidRPr="007B107C" w:rsidRDefault="00B60DE2" w:rsidP="00F7629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0DE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60DE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60DE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60DE2" w:rsidRPr="007B107C" w:rsidRDefault="00B60DE2" w:rsidP="00F7629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60DE2" w:rsidRPr="007B107C" w:rsidRDefault="00B60DE2" w:rsidP="00F7629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60DE2" w:rsidRPr="007B107C" w:rsidRDefault="00B60DE2" w:rsidP="00F7629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60DE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60DE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ze znakowaniem UMG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60DE2" w:rsidRPr="00B60DE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CRZP/22/2025/AZP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60DE2" w:rsidRPr="00B60DE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DE2" w:rsidRDefault="00B60DE2" w:rsidP="00B60DE2">
      <w:pPr>
        <w:spacing w:after="0" w:line="240" w:lineRule="auto"/>
      </w:pPr>
      <w:r>
        <w:separator/>
      </w:r>
    </w:p>
  </w:endnote>
  <w:endnote w:type="continuationSeparator" w:id="0">
    <w:p w:rsidR="00B60DE2" w:rsidRDefault="00B60DE2" w:rsidP="00B60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DE2" w:rsidRDefault="00B60DE2" w:rsidP="00B60DE2">
      <w:pPr>
        <w:spacing w:after="0" w:line="240" w:lineRule="auto"/>
      </w:pPr>
      <w:r>
        <w:separator/>
      </w:r>
    </w:p>
  </w:footnote>
  <w:footnote w:type="continuationSeparator" w:id="0">
    <w:p w:rsidR="00B60DE2" w:rsidRDefault="00B60DE2" w:rsidP="00B60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DE2" w:rsidRDefault="00B60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86C"/>
    <w:rsid w:val="00135212"/>
    <w:rsid w:val="002621C4"/>
    <w:rsid w:val="007B107C"/>
    <w:rsid w:val="007C7D43"/>
    <w:rsid w:val="00843802"/>
    <w:rsid w:val="008750B3"/>
    <w:rsid w:val="00B60DE2"/>
    <w:rsid w:val="00C31816"/>
    <w:rsid w:val="00E4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61E24A4-EB6C-441E-A100-34286CA2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D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DE2"/>
  </w:style>
  <w:style w:type="paragraph" w:styleId="Stopka">
    <w:name w:val="footer"/>
    <w:basedOn w:val="Normalny"/>
    <w:link w:val="StopkaZnak"/>
    <w:uiPriority w:val="99"/>
    <w:unhideWhenUsed/>
    <w:rsid w:val="00B60D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E2"/>
  </w:style>
  <w:style w:type="paragraph" w:styleId="Tekstdymka">
    <w:name w:val="Balloon Text"/>
    <w:basedOn w:val="Normalny"/>
    <w:link w:val="TekstdymkaZnak"/>
    <w:uiPriority w:val="99"/>
    <w:semiHidden/>
    <w:unhideWhenUsed/>
    <w:rsid w:val="00135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2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2025-02-12T10:00:00Z</cp:lastPrinted>
  <dcterms:created xsi:type="dcterms:W3CDTF">2025-02-12T10:00:00Z</dcterms:created>
  <dcterms:modified xsi:type="dcterms:W3CDTF">2025-02-12T10:00:00Z</dcterms:modified>
</cp:coreProperties>
</file>