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CF67DF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601F8F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01F8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601F8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01F8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01F8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601F8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01F8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01F8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01F8F" w:rsidRPr="007B107C" w:rsidTr="00BE703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01F8F" w:rsidRPr="007B107C" w:rsidRDefault="00601F8F" w:rsidP="00BE703A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601F8F" w:rsidRPr="007B107C" w:rsidRDefault="00601F8F" w:rsidP="00BE703A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01F8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601F8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601F8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601F8F" w:rsidRPr="007B107C" w:rsidRDefault="00601F8F" w:rsidP="00BE703A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601F8F" w:rsidRPr="007B107C" w:rsidRDefault="00601F8F" w:rsidP="00BE703A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601F8F" w:rsidRPr="007B107C" w:rsidRDefault="00601F8F" w:rsidP="00BE703A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601F8F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01F8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Świadczenie usługi Sternika/ Mechanika/ Mechatronika dla IM UMG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01F8F" w:rsidRPr="00601F8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CRZP/25/2025/AZP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601F8F" w:rsidRPr="00601F8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</w:t>
      </w:r>
      <w:bookmarkStart w:id="0" w:name="_GoBack"/>
      <w:bookmarkEnd w:id="0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1F8F" w:rsidRDefault="00601F8F" w:rsidP="00601F8F">
      <w:pPr>
        <w:spacing w:after="0" w:line="240" w:lineRule="auto"/>
      </w:pPr>
      <w:r>
        <w:separator/>
      </w:r>
    </w:p>
  </w:endnote>
  <w:endnote w:type="continuationSeparator" w:id="0">
    <w:p w:rsidR="00601F8F" w:rsidRDefault="00601F8F" w:rsidP="00601F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F8F" w:rsidRDefault="00601F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F8F" w:rsidRDefault="00601F8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F8F" w:rsidRDefault="00601F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1F8F" w:rsidRDefault="00601F8F" w:rsidP="00601F8F">
      <w:pPr>
        <w:spacing w:after="0" w:line="240" w:lineRule="auto"/>
      </w:pPr>
      <w:r>
        <w:separator/>
      </w:r>
    </w:p>
  </w:footnote>
  <w:footnote w:type="continuationSeparator" w:id="0">
    <w:p w:rsidR="00601F8F" w:rsidRDefault="00601F8F" w:rsidP="00601F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F8F" w:rsidRDefault="00601F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F8F" w:rsidRDefault="00601F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F8F" w:rsidRDefault="00601F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CAD"/>
    <w:rsid w:val="001A2CAD"/>
    <w:rsid w:val="002621C4"/>
    <w:rsid w:val="00601F8F"/>
    <w:rsid w:val="007B107C"/>
    <w:rsid w:val="007C7D43"/>
    <w:rsid w:val="00843802"/>
    <w:rsid w:val="008750B3"/>
    <w:rsid w:val="00C31816"/>
    <w:rsid w:val="00CF6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E9BED2B-F958-4786-9337-61BB7BC8B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1F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1F8F"/>
  </w:style>
  <w:style w:type="paragraph" w:styleId="Stopka">
    <w:name w:val="footer"/>
    <w:basedOn w:val="Normalny"/>
    <w:link w:val="StopkaZnak"/>
    <w:uiPriority w:val="99"/>
    <w:unhideWhenUsed/>
    <w:rsid w:val="00601F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1F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2300</Characters>
  <Application>Microsoft Office Word</Application>
  <DocSecurity>0</DocSecurity>
  <Lines>19</Lines>
  <Paragraphs>5</Paragraphs>
  <ScaleCrop>false</ScaleCrop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2025-02-12T09:13:00Z</cp:lastPrinted>
  <dcterms:created xsi:type="dcterms:W3CDTF">2025-02-12T09:13:00Z</dcterms:created>
  <dcterms:modified xsi:type="dcterms:W3CDTF">2025-02-12T09:13:00Z</dcterms:modified>
</cp:coreProperties>
</file>