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C21FAC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2537ED" w:rsidRPr="002537ED">
        <w:rPr>
          <w:rFonts w:ascii="Arial" w:hAnsi="Arial" w:cs="Arial"/>
          <w:b/>
          <w:sz w:val="24"/>
          <w:szCs w:val="24"/>
        </w:rPr>
        <w:t>CRZP/</w:t>
      </w:r>
      <w:r w:rsidR="004D1A8A">
        <w:rPr>
          <w:rFonts w:ascii="Arial" w:hAnsi="Arial" w:cs="Arial"/>
          <w:b/>
          <w:sz w:val="24"/>
          <w:szCs w:val="24"/>
        </w:rPr>
        <w:t>23</w:t>
      </w:r>
      <w:r w:rsidR="002537ED" w:rsidRPr="002537ED">
        <w:rPr>
          <w:rFonts w:ascii="Arial" w:hAnsi="Arial" w:cs="Arial"/>
          <w:b/>
          <w:sz w:val="24"/>
          <w:szCs w:val="24"/>
        </w:rPr>
        <w:t>/202</w:t>
      </w:r>
      <w:r w:rsidR="004D1A8A">
        <w:rPr>
          <w:rFonts w:ascii="Arial" w:hAnsi="Arial" w:cs="Arial"/>
          <w:b/>
          <w:sz w:val="24"/>
          <w:szCs w:val="24"/>
        </w:rPr>
        <w:t>5</w:t>
      </w:r>
      <w:r w:rsidR="002537ED" w:rsidRPr="002537ED">
        <w:rPr>
          <w:rFonts w:ascii="Arial" w:hAnsi="Arial" w:cs="Arial"/>
          <w:b/>
          <w:sz w:val="24"/>
          <w:szCs w:val="24"/>
        </w:rPr>
        <w:t>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537ED" w:rsidRPr="002537ED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537ED" w:rsidRPr="002537ED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2537ED" w:rsidRPr="002537ED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537ED" w:rsidRPr="002537ED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2537ED" w:rsidRPr="002537ED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537ED" w:rsidTr="00AC0E1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537ED" w:rsidRDefault="002537ED" w:rsidP="00AC0E1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2537ED" w:rsidRDefault="002537ED" w:rsidP="00AC0E1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537E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537E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537ED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2537ED" w:rsidRDefault="002537ED" w:rsidP="00AC0E1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537ED" w:rsidRDefault="002537ED" w:rsidP="00AC0E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537ED" w:rsidRDefault="002537ED" w:rsidP="00AC0E1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3F5416" w:rsidRDefault="003F5416" w:rsidP="003F5416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F5416">
        <w:rPr>
          <w:rFonts w:ascii="Arial" w:hAnsi="Arial" w:cs="Arial"/>
          <w:b/>
          <w:sz w:val="24"/>
          <w:szCs w:val="24"/>
        </w:rPr>
        <w:t>Dostawa na potrzeby projektu Koliber - maty absorpcyjne</w:t>
      </w:r>
      <w:r w:rsidR="004D1A8A">
        <w:rPr>
          <w:rFonts w:ascii="Arial" w:hAnsi="Arial" w:cs="Arial"/>
          <w:b/>
          <w:sz w:val="24"/>
          <w:szCs w:val="24"/>
        </w:rPr>
        <w:t xml:space="preserve"> - powtórne</w:t>
      </w:r>
      <w:bookmarkStart w:id="0" w:name="_GoBack"/>
      <w:bookmarkEnd w:id="0"/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2537ED" w:rsidRPr="002537ED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2537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537ED" w:rsidTr="002537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537E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537ED" w:rsidTr="002537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537E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537ED" w:rsidTr="002537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537E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537ED" w:rsidTr="002537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537E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0AE3" w:rsidRDefault="00450AE3" w:rsidP="00E4548F">
      <w:pPr>
        <w:spacing w:after="0" w:line="240" w:lineRule="auto"/>
      </w:pPr>
      <w:r>
        <w:separator/>
      </w:r>
    </w:p>
  </w:endnote>
  <w:endnote w:type="continuationSeparator" w:id="0">
    <w:p w:rsidR="00450AE3" w:rsidRDefault="00450AE3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7ED" w:rsidRDefault="002537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7ED" w:rsidRDefault="002537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7ED" w:rsidRDefault="002537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0AE3" w:rsidRDefault="00450AE3" w:rsidP="00E4548F">
      <w:pPr>
        <w:spacing w:after="0" w:line="240" w:lineRule="auto"/>
      </w:pPr>
      <w:r>
        <w:separator/>
      </w:r>
    </w:p>
  </w:footnote>
  <w:footnote w:type="continuationSeparator" w:id="0">
    <w:p w:rsidR="00450AE3" w:rsidRDefault="00450AE3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7ED" w:rsidRDefault="002537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7ED" w:rsidRDefault="00C21FAC" w:rsidP="00C21FAC">
    <w:pPr>
      <w:pStyle w:val="Nagwek"/>
      <w:jc w:val="center"/>
    </w:pPr>
    <w:r>
      <w:rPr>
        <w:noProof/>
      </w:rPr>
      <w:drawing>
        <wp:inline distT="0" distB="0" distL="0" distR="0" wp14:anchorId="17EEEAC7" wp14:editId="7A00EC23">
          <wp:extent cx="4219575" cy="695325"/>
          <wp:effectExtent l="0" t="0" r="9525" b="9525"/>
          <wp:docPr id="2" name="Obraz 5" descr="logotyp_Szafir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typ_Szafir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95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7ED" w:rsidRDefault="002537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AE3"/>
    <w:rsid w:val="002537ED"/>
    <w:rsid w:val="002621C4"/>
    <w:rsid w:val="003F5416"/>
    <w:rsid w:val="00450AE3"/>
    <w:rsid w:val="004D1A8A"/>
    <w:rsid w:val="007B107C"/>
    <w:rsid w:val="007C7D43"/>
    <w:rsid w:val="00843802"/>
    <w:rsid w:val="008750B3"/>
    <w:rsid w:val="00C21FAC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D3967"/>
  <w15:chartTrackingRefBased/>
  <w15:docId w15:val="{531A2CDC-43F3-4D67-87DD-C3F2BC6FF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537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37E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537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37ED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1F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1FAC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910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2025-02-12T08:20:00Z</cp:lastPrinted>
  <dcterms:created xsi:type="dcterms:W3CDTF">2025-02-12T08:20:00Z</dcterms:created>
  <dcterms:modified xsi:type="dcterms:W3CDTF">2025-02-12T08:20:00Z</dcterms:modified>
</cp:coreProperties>
</file>