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>Załącznik nr</w:t>
      </w:r>
      <w:r w:rsidR="005D4084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</w:t>
      </w:r>
      <w:bookmarkStart w:id="0" w:name="_GoBack"/>
      <w:bookmarkEnd w:id="0"/>
      <w:r w:rsidR="005D4084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245C1C" w:rsidRPr="00245C1C">
        <w:rPr>
          <w:rFonts w:ascii="Calibri" w:eastAsia="Times New Roman" w:hAnsi="Calibri" w:cs="Calibri"/>
          <w:b/>
          <w:sz w:val="20"/>
          <w:szCs w:val="20"/>
          <w:lang w:eastAsia="pl-PL"/>
        </w:rPr>
        <w:t>CRZP/20/2025/AZP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245C1C" w:rsidRPr="00245C1C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245C1C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245C1C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żywności na statki szkoleniowe UMG w roku 2025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245C1C" w:rsidRPr="00245C1C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245C1C" w:rsidRPr="00245C1C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245C1C" w:rsidRPr="00245C1C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5D4084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34E" w:rsidRDefault="0067734E" w:rsidP="00B34A16">
      <w:pPr>
        <w:spacing w:after="0" w:line="240" w:lineRule="auto"/>
      </w:pPr>
      <w:r>
        <w:separator/>
      </w:r>
    </w:p>
  </w:endnote>
  <w:endnote w:type="continuationSeparator" w:id="0">
    <w:p w:rsidR="0067734E" w:rsidRDefault="0067734E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C1C" w:rsidRDefault="00245C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C1C" w:rsidRDefault="00245C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34E" w:rsidRDefault="0067734E" w:rsidP="00B34A16">
      <w:pPr>
        <w:spacing w:after="0" w:line="240" w:lineRule="auto"/>
      </w:pPr>
      <w:r>
        <w:separator/>
      </w:r>
    </w:p>
  </w:footnote>
  <w:footnote w:type="continuationSeparator" w:id="0">
    <w:p w:rsidR="0067734E" w:rsidRDefault="0067734E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C1C" w:rsidRDefault="00245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245C1C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żywności na statki szkoleniowe UMG w roku 2025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32F4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C1C" w:rsidRDefault="00245C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34E"/>
    <w:rsid w:val="000C331A"/>
    <w:rsid w:val="000D451C"/>
    <w:rsid w:val="00245C1C"/>
    <w:rsid w:val="00302ADF"/>
    <w:rsid w:val="004F1C9E"/>
    <w:rsid w:val="005D4084"/>
    <w:rsid w:val="0067734E"/>
    <w:rsid w:val="007872B3"/>
    <w:rsid w:val="00A05DA6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049EF4"/>
  <w15:chartTrackingRefBased/>
  <w15:docId w15:val="{EAFDC2A0-58F7-46D7-92FA-0B748C4ED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2025-02-06T12:20:00Z</dcterms:created>
  <dcterms:modified xsi:type="dcterms:W3CDTF">2025-02-06T12:20:00Z</dcterms:modified>
</cp:coreProperties>
</file>