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D1DEE" w14:textId="33343875" w:rsidR="006400C5" w:rsidRPr="003D7C8B" w:rsidRDefault="003D7C8B" w:rsidP="003D7C8B">
      <w:pPr>
        <w:pStyle w:val="Nagwek4"/>
        <w:spacing w:after="480" w:line="276" w:lineRule="auto"/>
        <w:rPr>
          <w:rFonts w:ascii="Arial" w:hAnsi="Arial" w:cs="Arial"/>
          <w:bCs/>
          <w:sz w:val="20"/>
        </w:rPr>
      </w:pPr>
      <w:bookmarkStart w:id="0" w:name="_Hlk60301409"/>
      <w:r>
        <w:t>TP/252/TS/4/25</w:t>
      </w:r>
      <w:r>
        <w:t xml:space="preserve">                                                            </w:t>
      </w:r>
      <w:r w:rsidR="00657A47" w:rsidRPr="00042C0D">
        <w:rPr>
          <w:rFonts w:ascii="Arial" w:hAnsi="Arial" w:cs="Arial"/>
          <w:bCs/>
          <w:sz w:val="20"/>
        </w:rPr>
        <w:t xml:space="preserve">Załącznik nr </w:t>
      </w:r>
      <w:r w:rsidR="00995DA1" w:rsidRPr="00042C0D">
        <w:rPr>
          <w:rFonts w:ascii="Arial" w:hAnsi="Arial" w:cs="Arial"/>
          <w:bCs/>
          <w:sz w:val="20"/>
        </w:rPr>
        <w:t>5</w:t>
      </w:r>
      <w:r w:rsidR="00832E7E" w:rsidRPr="00042C0D">
        <w:rPr>
          <w:rFonts w:ascii="Arial" w:hAnsi="Arial" w:cs="Arial"/>
          <w:bCs/>
          <w:sz w:val="20"/>
        </w:rPr>
        <w:t xml:space="preserve"> </w:t>
      </w:r>
      <w:r w:rsidR="007666D6" w:rsidRPr="00042C0D">
        <w:rPr>
          <w:rFonts w:ascii="Arial" w:hAnsi="Arial" w:cs="Arial"/>
          <w:bCs/>
          <w:sz w:val="20"/>
        </w:rPr>
        <w:t xml:space="preserve"> do SWZ</w:t>
      </w:r>
      <w:r w:rsidR="00042C0D">
        <w:rPr>
          <w:rFonts w:ascii="Arial" w:hAnsi="Arial" w:cs="Arial"/>
          <w:bCs/>
          <w:sz w:val="20"/>
        </w:rPr>
        <w:t xml:space="preserve"> – jeśli dotyczy</w:t>
      </w:r>
      <w:r>
        <w:rPr>
          <w:rFonts w:ascii="Arial" w:hAnsi="Arial" w:cs="Arial"/>
          <w:bCs/>
          <w:sz w:val="20"/>
        </w:rPr>
        <w:t xml:space="preserve"> </w:t>
      </w:r>
    </w:p>
    <w:p w14:paraId="26AFCB65" w14:textId="2B4B1DF1" w:rsidR="00042C0D" w:rsidRPr="00042C0D" w:rsidRDefault="00042C0D" w:rsidP="00042C0D">
      <w:pPr>
        <w:spacing w:after="0"/>
        <w:rPr>
          <w:rFonts w:ascii="Arial" w:hAnsi="Arial" w:cs="Arial"/>
          <w:sz w:val="16"/>
          <w:szCs w:val="16"/>
          <w:lang w:eastAsia="pl-PL"/>
        </w:rPr>
      </w:pPr>
      <w:r w:rsidRPr="00042C0D">
        <w:rPr>
          <w:rFonts w:ascii="Arial" w:hAnsi="Arial" w:cs="Arial"/>
          <w:sz w:val="16"/>
          <w:szCs w:val="16"/>
          <w:lang w:eastAsia="pl-PL"/>
        </w:rPr>
        <w:t>Uwaga: Niniejsze oświadczenie należy wypełnić w sytuacji, gdy W</w:t>
      </w:r>
      <w:r>
        <w:rPr>
          <w:rFonts w:ascii="Arial" w:hAnsi="Arial" w:cs="Arial"/>
          <w:sz w:val="16"/>
          <w:szCs w:val="16"/>
          <w:lang w:eastAsia="pl-PL"/>
        </w:rPr>
        <w:t xml:space="preserve">ykonawcy wspólnie ubiegają się </w:t>
      </w:r>
      <w:r w:rsidRPr="00042C0D">
        <w:rPr>
          <w:rFonts w:ascii="Arial" w:hAnsi="Arial" w:cs="Arial"/>
          <w:sz w:val="16"/>
          <w:szCs w:val="16"/>
          <w:lang w:eastAsia="pl-PL"/>
        </w:rPr>
        <w:t>o udzielenie zamówienia.</w:t>
      </w:r>
    </w:p>
    <w:p w14:paraId="411AA294" w14:textId="77777777" w:rsidR="00042C0D" w:rsidRPr="00042C0D" w:rsidRDefault="00042C0D" w:rsidP="00042C0D">
      <w:pPr>
        <w:rPr>
          <w:rFonts w:ascii="Arial" w:hAnsi="Arial" w:cs="Arial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042C0D" w14:paraId="00E031E3" w14:textId="77777777" w:rsidTr="00042C0D">
        <w:trPr>
          <w:trHeight w:val="612"/>
        </w:trPr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14:paraId="3962B554" w14:textId="77777777" w:rsidR="008D442B" w:rsidRPr="00042C0D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2C0D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14:paraId="31B4D1C5" w14:textId="3E83D6B2" w:rsidR="00053927" w:rsidRPr="00042C0D" w:rsidRDefault="008D442B" w:rsidP="00042C0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2C0D">
              <w:rPr>
                <w:rFonts w:ascii="Arial" w:hAnsi="Arial" w:cs="Arial"/>
                <w:b/>
                <w:sz w:val="20"/>
                <w:szCs w:val="20"/>
              </w:rPr>
              <w:t>WSPÓLNIE UBIEGAJĄCYCH SIĘ O UDZIELENIE ZAMÓWIENIA</w:t>
            </w:r>
            <w:r w:rsidR="00053927" w:rsidRPr="00042C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33E6713C" w14:textId="77777777" w:rsidR="003A486D" w:rsidRPr="00042C0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Działając </w:t>
      </w:r>
      <w:r w:rsidR="003A486D"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</w:t>
      </w:r>
      <w:r w:rsidR="00245519" w:rsidRPr="00042C0D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A486D"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Pr="00042C0D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751"/>
        <w:gridCol w:w="4761"/>
      </w:tblGrid>
      <w:tr w:rsidR="003A486D" w:rsidRPr="00042C0D" w14:paraId="3D9F0AA9" w14:textId="77777777" w:rsidTr="0087706D">
        <w:tc>
          <w:tcPr>
            <w:tcW w:w="550" w:type="dxa"/>
            <w:shd w:val="clear" w:color="auto" w:fill="auto"/>
            <w:vAlign w:val="center"/>
          </w:tcPr>
          <w:p w14:paraId="2A92E53D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0711D5A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  <w:r w:rsidR="0024648D"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4A0686" w:rsidRPr="00042C0D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6E7FF320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42C0D" w14:paraId="4862E6F6" w14:textId="77777777" w:rsidTr="0087706D">
        <w:tc>
          <w:tcPr>
            <w:tcW w:w="550" w:type="dxa"/>
            <w:shd w:val="clear" w:color="auto" w:fill="auto"/>
            <w:vAlign w:val="center"/>
          </w:tcPr>
          <w:p w14:paraId="1968CEF0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4D782FC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C8E76C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042C0D" w14:paraId="553DFDA2" w14:textId="77777777" w:rsidTr="0087706D">
        <w:tc>
          <w:tcPr>
            <w:tcW w:w="550" w:type="dxa"/>
            <w:shd w:val="clear" w:color="auto" w:fill="auto"/>
            <w:vAlign w:val="center"/>
          </w:tcPr>
          <w:p w14:paraId="15434536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0C2D3ED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D49047C" w14:textId="77777777" w:rsidR="003A486D" w:rsidRPr="00042C0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63821F8" w14:textId="2C4A2B65" w:rsidR="00BE3BCE" w:rsidRPr="00042C0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42C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042C0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042C0D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D6510F" w:rsidRPr="00042C0D">
        <w:rPr>
          <w:rFonts w:ascii="Arial" w:hAnsi="Arial" w:cs="Arial"/>
          <w:sz w:val="20"/>
          <w:szCs w:val="20"/>
        </w:rPr>
        <w:t>(</w:t>
      </w:r>
      <w:proofErr w:type="spellStart"/>
      <w:r w:rsidR="00EC3E76" w:rsidRPr="00042C0D">
        <w:rPr>
          <w:rFonts w:ascii="Arial" w:hAnsi="Arial" w:cs="Arial"/>
          <w:sz w:val="20"/>
          <w:szCs w:val="20"/>
        </w:rPr>
        <w:t>t.</w:t>
      </w:r>
      <w:r w:rsidR="0019063B" w:rsidRPr="00042C0D">
        <w:rPr>
          <w:rFonts w:ascii="Arial" w:hAnsi="Arial" w:cs="Arial"/>
          <w:sz w:val="20"/>
          <w:szCs w:val="20"/>
        </w:rPr>
        <w:t>j</w:t>
      </w:r>
      <w:proofErr w:type="spellEnd"/>
      <w:r w:rsidR="0019063B" w:rsidRPr="00042C0D">
        <w:rPr>
          <w:rFonts w:ascii="Arial" w:hAnsi="Arial" w:cs="Arial"/>
          <w:sz w:val="20"/>
          <w:szCs w:val="20"/>
        </w:rPr>
        <w:t>.</w:t>
      </w:r>
      <w:r w:rsidR="00D6510F" w:rsidRPr="00042C0D">
        <w:rPr>
          <w:rFonts w:ascii="Arial" w:hAnsi="Arial" w:cs="Arial"/>
          <w:sz w:val="20"/>
          <w:szCs w:val="20"/>
        </w:rPr>
        <w:t xml:space="preserve"> Dz.</w:t>
      </w:r>
      <w:r w:rsidR="002A1458" w:rsidRPr="00042C0D">
        <w:rPr>
          <w:rFonts w:ascii="Arial" w:hAnsi="Arial" w:cs="Arial"/>
          <w:sz w:val="20"/>
          <w:szCs w:val="20"/>
        </w:rPr>
        <w:t xml:space="preserve"> </w:t>
      </w:r>
      <w:r w:rsidR="00245519" w:rsidRPr="00042C0D">
        <w:rPr>
          <w:rFonts w:ascii="Arial" w:hAnsi="Arial" w:cs="Arial"/>
          <w:sz w:val="20"/>
          <w:szCs w:val="20"/>
        </w:rPr>
        <w:t>U. z 202</w:t>
      </w:r>
      <w:r w:rsidR="00042C0D">
        <w:rPr>
          <w:rFonts w:ascii="Arial" w:hAnsi="Arial" w:cs="Arial"/>
          <w:sz w:val="20"/>
          <w:szCs w:val="20"/>
        </w:rPr>
        <w:t>4</w:t>
      </w:r>
      <w:r w:rsidR="00245519" w:rsidRPr="00042C0D">
        <w:rPr>
          <w:rFonts w:ascii="Arial" w:hAnsi="Arial" w:cs="Arial"/>
          <w:sz w:val="20"/>
          <w:szCs w:val="20"/>
        </w:rPr>
        <w:t xml:space="preserve"> r. poz. 1</w:t>
      </w:r>
      <w:r w:rsidR="00042C0D">
        <w:rPr>
          <w:rFonts w:ascii="Arial" w:hAnsi="Arial" w:cs="Arial"/>
          <w:sz w:val="20"/>
          <w:szCs w:val="20"/>
        </w:rPr>
        <w:t>320</w:t>
      </w:r>
      <w:r w:rsidR="00D6510F" w:rsidRPr="00042C0D">
        <w:rPr>
          <w:rFonts w:ascii="Arial" w:hAnsi="Arial" w:cs="Arial"/>
          <w:sz w:val="20"/>
          <w:szCs w:val="20"/>
        </w:rPr>
        <w:t>)</w:t>
      </w:r>
      <w:r w:rsidRPr="00042C0D">
        <w:rPr>
          <w:rFonts w:ascii="Arial" w:hAnsi="Arial" w:cs="Arial"/>
          <w:sz w:val="20"/>
          <w:szCs w:val="20"/>
        </w:rPr>
        <w:t>, że w ramach zamówienia</w:t>
      </w:r>
      <w:r w:rsidR="00BE3BCE"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 pn.:</w:t>
      </w:r>
    </w:p>
    <w:p w14:paraId="5BFE0B70" w14:textId="7F2A691B" w:rsidR="00995DA1" w:rsidRPr="00042C0D" w:rsidRDefault="003D7C8B" w:rsidP="00042C0D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D7C8B">
        <w:rPr>
          <w:rFonts w:ascii="Arial" w:hAnsi="Arial" w:cs="Arial"/>
          <w:b/>
          <w:sz w:val="20"/>
          <w:szCs w:val="20"/>
        </w:rPr>
        <w:t>„Usługa transportu sanitarnego pacjentów i krwi”</w:t>
      </w:r>
    </w:p>
    <w:p w14:paraId="725035D3" w14:textId="4E8C1B74" w:rsidR="00EC10EE" w:rsidRPr="00042C0D" w:rsidRDefault="00EC10EE" w:rsidP="002455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2C0D">
        <w:rPr>
          <w:rFonts w:ascii="Arial" w:eastAsia="Times New Roman" w:hAnsi="Arial" w:cs="Arial"/>
          <w:b/>
          <w:sz w:val="20"/>
          <w:szCs w:val="20"/>
          <w:lang w:eastAsia="pl-PL"/>
        </w:rPr>
        <w:t>Znak sprawy:</w:t>
      </w:r>
      <w:r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400C5" w:rsidRPr="006400C5">
        <w:rPr>
          <w:rFonts w:ascii="Arial" w:eastAsia="Times New Roman" w:hAnsi="Arial" w:cs="Arial"/>
          <w:b/>
          <w:sz w:val="20"/>
          <w:szCs w:val="20"/>
          <w:lang w:eastAsia="pl-PL"/>
        </w:rPr>
        <w:t>TP/252/TS/4/25</w:t>
      </w:r>
    </w:p>
    <w:p w14:paraId="0A2DE2A1" w14:textId="77777777" w:rsidR="00245519" w:rsidRPr="00042C0D" w:rsidRDefault="00245519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D5C0173" w14:textId="77777777" w:rsidR="00DC652A" w:rsidRPr="00042C0D" w:rsidRDefault="0024648D" w:rsidP="0024551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następujące </w:t>
      </w:r>
      <w:r w:rsidR="00245519" w:rsidRPr="00042C0D">
        <w:rPr>
          <w:rFonts w:ascii="Arial" w:eastAsia="Times New Roman" w:hAnsi="Arial" w:cs="Arial"/>
          <w:sz w:val="20"/>
          <w:szCs w:val="20"/>
          <w:lang w:eastAsia="pl-PL"/>
        </w:rPr>
        <w:t>usługi</w:t>
      </w:r>
      <w:r w:rsidRPr="00042C0D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42C0D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042C0D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042C0D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14"/>
        <w:gridCol w:w="4933"/>
      </w:tblGrid>
      <w:tr w:rsidR="00B641BE" w:rsidRPr="00042C0D" w14:paraId="32DD9229" w14:textId="77777777" w:rsidTr="0087706D">
        <w:tc>
          <w:tcPr>
            <w:tcW w:w="617" w:type="dxa"/>
            <w:shd w:val="clear" w:color="auto" w:fill="auto"/>
            <w:vAlign w:val="center"/>
          </w:tcPr>
          <w:p w14:paraId="6DB04CC6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F7E4A62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AF84E38" w14:textId="5D9CC4F3" w:rsidR="00B641BE" w:rsidRPr="00042C0D" w:rsidRDefault="00245519" w:rsidP="0024551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Wykaz </w:t>
            </w:r>
            <w:r w:rsidR="00EC3E76"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realizowanych usług</w:t>
            </w:r>
          </w:p>
        </w:tc>
      </w:tr>
      <w:tr w:rsidR="00B641BE" w:rsidRPr="00042C0D" w14:paraId="20483ADA" w14:textId="77777777" w:rsidTr="0087706D">
        <w:tc>
          <w:tcPr>
            <w:tcW w:w="617" w:type="dxa"/>
            <w:shd w:val="clear" w:color="auto" w:fill="auto"/>
            <w:vAlign w:val="center"/>
          </w:tcPr>
          <w:p w14:paraId="793D043C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4D86DBB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DF66331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042C0D" w14:paraId="1B5C87AA" w14:textId="77777777" w:rsidTr="0087706D">
        <w:tc>
          <w:tcPr>
            <w:tcW w:w="617" w:type="dxa"/>
            <w:shd w:val="clear" w:color="auto" w:fill="auto"/>
            <w:vAlign w:val="center"/>
          </w:tcPr>
          <w:p w14:paraId="0E066DFA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42C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7B5CCD0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47F1BDC" w14:textId="77777777" w:rsidR="00B641BE" w:rsidRPr="00042C0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47CD35D6" w14:textId="77777777" w:rsidR="007A2C38" w:rsidRPr="00042C0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bookmarkEnd w:id="0"/>
    <w:p w14:paraId="02CFE88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50C189B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C18BD63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C2658F4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62F6840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3BF3067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8B08807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75F5F9F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0E3F987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4E894AB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F558000" w14:textId="77777777" w:rsidR="00042C0D" w:rsidRPr="00042C0D" w:rsidRDefault="00042C0D" w:rsidP="00042C0D">
      <w:pPr>
        <w:spacing w:after="0" w:line="240" w:lineRule="auto"/>
        <w:ind w:left="5245"/>
        <w:jc w:val="center"/>
        <w:rPr>
          <w:rFonts w:ascii="Cambria" w:eastAsia="Times New Roman" w:hAnsi="Cambria" w:cs="Arial"/>
          <w:kern w:val="1"/>
          <w:lang w:eastAsia="ar-SA"/>
        </w:rPr>
      </w:pPr>
      <w:r w:rsidRPr="00042C0D">
        <w:rPr>
          <w:rFonts w:ascii="Cambria" w:eastAsia="Times New Roman" w:hAnsi="Cambria" w:cs="Arial"/>
          <w:kern w:val="1"/>
          <w:lang w:eastAsia="ar-SA"/>
        </w:rPr>
        <w:t>……………………………………………</w:t>
      </w:r>
    </w:p>
    <w:p w14:paraId="6E1C79AE" w14:textId="77777777" w:rsidR="00042C0D" w:rsidRPr="00042C0D" w:rsidRDefault="00042C0D" w:rsidP="00042C0D">
      <w:pPr>
        <w:suppressAutoHyphens/>
        <w:spacing w:after="0" w:line="240" w:lineRule="auto"/>
        <w:ind w:left="5245"/>
        <w:jc w:val="center"/>
        <w:rPr>
          <w:rFonts w:ascii="Cambria" w:eastAsia="Times New Roman" w:hAnsi="Cambria" w:cs="Arial"/>
          <w:b/>
          <w:kern w:val="1"/>
          <w:lang w:eastAsia="ar-SA"/>
        </w:rPr>
      </w:pPr>
      <w:r w:rsidRPr="00042C0D">
        <w:rPr>
          <w:rFonts w:ascii="Cambria" w:eastAsia="Times New Roman" w:hAnsi="Cambria" w:cs="Arial"/>
          <w:i/>
          <w:kern w:val="1"/>
          <w:sz w:val="18"/>
          <w:szCs w:val="18"/>
          <w:lang w:eastAsia="ar-SA"/>
        </w:rPr>
        <w:t>podpis elektroniczny osoby upoważnionej</w:t>
      </w:r>
    </w:p>
    <w:p w14:paraId="199C623A" w14:textId="77777777" w:rsid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F711986" w14:textId="77777777" w:rsidR="00042C0D" w:rsidRPr="00042C0D" w:rsidRDefault="00042C0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7D1744A6" w14:textId="77777777" w:rsidR="007A2C38" w:rsidRPr="00042C0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00B17F75" w14:textId="77777777" w:rsidR="007A2C38" w:rsidRPr="00042C0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34736C51" w14:textId="77777777" w:rsidR="007A2C38" w:rsidRPr="00042C0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22C41AFD" w14:textId="77777777" w:rsidR="007A2C38" w:rsidRPr="00042C0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584C2EC8" w14:textId="77777777" w:rsidR="004A0686" w:rsidRPr="00042C0D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7DAB8472" w14:textId="093C8F5F" w:rsidR="004A0686" w:rsidRPr="00042C0D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042C0D">
        <w:rPr>
          <w:rFonts w:ascii="Arial" w:hAnsi="Arial" w:cs="Arial"/>
          <w:sz w:val="20"/>
          <w:szCs w:val="20"/>
        </w:rPr>
        <w:t xml:space="preserve">* wypełnić tyle </w:t>
      </w:r>
      <w:r w:rsidR="00EC3E76" w:rsidRPr="00042C0D">
        <w:rPr>
          <w:rFonts w:ascii="Arial" w:hAnsi="Arial" w:cs="Arial"/>
          <w:sz w:val="20"/>
          <w:szCs w:val="20"/>
        </w:rPr>
        <w:t>razy,</w:t>
      </w:r>
      <w:r w:rsidRPr="00042C0D">
        <w:rPr>
          <w:rFonts w:ascii="Arial" w:hAnsi="Arial" w:cs="Arial"/>
          <w:sz w:val="20"/>
          <w:szCs w:val="20"/>
        </w:rPr>
        <w:t xml:space="preserve"> ile to konieczne.</w:t>
      </w:r>
    </w:p>
    <w:sectPr w:rsidR="004A0686" w:rsidRPr="00042C0D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B69FB" w14:textId="77777777" w:rsidR="008329F2" w:rsidRDefault="008329F2" w:rsidP="00025386">
      <w:pPr>
        <w:spacing w:after="0" w:line="240" w:lineRule="auto"/>
      </w:pPr>
      <w:r>
        <w:separator/>
      </w:r>
    </w:p>
  </w:endnote>
  <w:endnote w:type="continuationSeparator" w:id="0">
    <w:p w14:paraId="19EF512D" w14:textId="77777777" w:rsidR="008329F2" w:rsidRDefault="008329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FECF9" w14:textId="77777777" w:rsidR="00025386" w:rsidRDefault="00700C6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1D7CCF" wp14:editId="2149E53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F4ED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422E0D4" w14:textId="3885717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302088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1A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1AB6">
      <w:rPr>
        <w:rStyle w:val="Numerstrony"/>
        <w:rFonts w:ascii="Arial" w:hAnsi="Arial"/>
        <w:sz w:val="18"/>
        <w:szCs w:val="18"/>
      </w:rPr>
      <w:fldChar w:fldCharType="separate"/>
    </w:r>
    <w:r w:rsidR="00302088">
      <w:rPr>
        <w:rStyle w:val="Numerstrony"/>
        <w:rFonts w:ascii="Arial" w:hAnsi="Arial"/>
        <w:noProof/>
        <w:sz w:val="18"/>
        <w:szCs w:val="18"/>
      </w:rPr>
      <w:t>1</w:t>
    </w:r>
    <w:r w:rsidR="009A1AB6">
      <w:rPr>
        <w:rStyle w:val="Numerstrony"/>
        <w:rFonts w:ascii="Arial" w:hAnsi="Arial"/>
        <w:sz w:val="18"/>
        <w:szCs w:val="18"/>
      </w:rPr>
      <w:fldChar w:fldCharType="end"/>
    </w:r>
  </w:p>
  <w:p w14:paraId="6917ECB8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F88C8" w14:textId="77777777" w:rsidR="008329F2" w:rsidRDefault="008329F2" w:rsidP="00025386">
      <w:pPr>
        <w:spacing w:after="0" w:line="240" w:lineRule="auto"/>
      </w:pPr>
      <w:r>
        <w:separator/>
      </w:r>
    </w:p>
  </w:footnote>
  <w:footnote w:type="continuationSeparator" w:id="0">
    <w:p w14:paraId="2D4A21C7" w14:textId="77777777" w:rsidR="008329F2" w:rsidRDefault="008329F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751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F"/>
    <w:rsid w:val="00025386"/>
    <w:rsid w:val="000423B9"/>
    <w:rsid w:val="00042C0D"/>
    <w:rsid w:val="00053927"/>
    <w:rsid w:val="00084786"/>
    <w:rsid w:val="000E159B"/>
    <w:rsid w:val="0016158F"/>
    <w:rsid w:val="0019063B"/>
    <w:rsid w:val="001A36B1"/>
    <w:rsid w:val="001C2314"/>
    <w:rsid w:val="00213980"/>
    <w:rsid w:val="00245519"/>
    <w:rsid w:val="0024648D"/>
    <w:rsid w:val="002A1458"/>
    <w:rsid w:val="00302088"/>
    <w:rsid w:val="00316E09"/>
    <w:rsid w:val="00320F08"/>
    <w:rsid w:val="003617B3"/>
    <w:rsid w:val="00364D40"/>
    <w:rsid w:val="003A486D"/>
    <w:rsid w:val="003B1DC9"/>
    <w:rsid w:val="003C559B"/>
    <w:rsid w:val="003D7C8B"/>
    <w:rsid w:val="004374F2"/>
    <w:rsid w:val="00460705"/>
    <w:rsid w:val="0046464D"/>
    <w:rsid w:val="00470BC6"/>
    <w:rsid w:val="00485239"/>
    <w:rsid w:val="0049278D"/>
    <w:rsid w:val="004A0686"/>
    <w:rsid w:val="004E27D7"/>
    <w:rsid w:val="0055145C"/>
    <w:rsid w:val="005624D8"/>
    <w:rsid w:val="005714C0"/>
    <w:rsid w:val="005D25A2"/>
    <w:rsid w:val="00620476"/>
    <w:rsid w:val="00623D18"/>
    <w:rsid w:val="006400C5"/>
    <w:rsid w:val="00657A47"/>
    <w:rsid w:val="006D42E2"/>
    <w:rsid w:val="00700C6E"/>
    <w:rsid w:val="00745A44"/>
    <w:rsid w:val="007666D6"/>
    <w:rsid w:val="007A2C38"/>
    <w:rsid w:val="007F4641"/>
    <w:rsid w:val="00824D73"/>
    <w:rsid w:val="00830970"/>
    <w:rsid w:val="008329F2"/>
    <w:rsid w:val="00832E7E"/>
    <w:rsid w:val="0087706D"/>
    <w:rsid w:val="008833CF"/>
    <w:rsid w:val="008B797E"/>
    <w:rsid w:val="008D442B"/>
    <w:rsid w:val="008F2498"/>
    <w:rsid w:val="00901C60"/>
    <w:rsid w:val="0093388F"/>
    <w:rsid w:val="00995DA1"/>
    <w:rsid w:val="009A1AB6"/>
    <w:rsid w:val="009B11BE"/>
    <w:rsid w:val="009B7A3B"/>
    <w:rsid w:val="00A56A6F"/>
    <w:rsid w:val="00A87380"/>
    <w:rsid w:val="00A9093B"/>
    <w:rsid w:val="00AB648B"/>
    <w:rsid w:val="00AF4E90"/>
    <w:rsid w:val="00AF7375"/>
    <w:rsid w:val="00B641BE"/>
    <w:rsid w:val="00B77707"/>
    <w:rsid w:val="00BE3BCE"/>
    <w:rsid w:val="00C10AA1"/>
    <w:rsid w:val="00CA34A0"/>
    <w:rsid w:val="00CB29AC"/>
    <w:rsid w:val="00D55FC4"/>
    <w:rsid w:val="00D6510F"/>
    <w:rsid w:val="00D9320D"/>
    <w:rsid w:val="00DB154A"/>
    <w:rsid w:val="00DB4869"/>
    <w:rsid w:val="00DC4842"/>
    <w:rsid w:val="00DC587A"/>
    <w:rsid w:val="00DC652A"/>
    <w:rsid w:val="00DE3B21"/>
    <w:rsid w:val="00DE73DD"/>
    <w:rsid w:val="00E20373"/>
    <w:rsid w:val="00E27ABB"/>
    <w:rsid w:val="00E33679"/>
    <w:rsid w:val="00E67109"/>
    <w:rsid w:val="00E86D3B"/>
    <w:rsid w:val="00EC10EE"/>
    <w:rsid w:val="00EC3E76"/>
    <w:rsid w:val="00EF3368"/>
    <w:rsid w:val="00F334B4"/>
    <w:rsid w:val="00FB2D5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663642"/>
  <w15:docId w15:val="{EC9E8ED9-D47B-4850-AC8A-C9BBD65A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Gorszanów</cp:lastModifiedBy>
  <cp:revision>3</cp:revision>
  <cp:lastPrinted>2024-02-20T08:33:00Z</cp:lastPrinted>
  <dcterms:created xsi:type="dcterms:W3CDTF">2025-02-04T09:28:00Z</dcterms:created>
  <dcterms:modified xsi:type="dcterms:W3CDTF">2025-02-05T09:51:00Z</dcterms:modified>
</cp:coreProperties>
</file>