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87BA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57283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57283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57283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7283C" w:rsidRPr="007B107C" w:rsidTr="0026490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7283C" w:rsidRPr="007B107C" w:rsidRDefault="0057283C" w:rsidP="0026490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57283C" w:rsidRPr="007B107C" w:rsidRDefault="0057283C" w:rsidP="0026490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728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5728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5728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57283C" w:rsidRPr="007B107C" w:rsidRDefault="0057283C" w:rsidP="0026490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57283C" w:rsidRPr="007B107C" w:rsidRDefault="0057283C" w:rsidP="0026490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57283C" w:rsidRPr="007B107C" w:rsidRDefault="0057283C" w:rsidP="0026490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57283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Dostawa </w:t>
      </w:r>
      <w:proofErr w:type="spellStart"/>
      <w:r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refraktometra</w:t>
      </w:r>
      <w:proofErr w:type="spellEnd"/>
      <w:r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proofErr w:type="spellStart"/>
      <w:r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multispektralnego</w:t>
      </w:r>
      <w:proofErr w:type="spellEnd"/>
      <w:r w:rsidR="00580781" w:rsidRPr="0058078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57283C"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58078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18</w:t>
      </w:r>
      <w:r w:rsidR="0057283C"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57283C"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</w:t>
      </w:r>
      <w:bookmarkStart w:id="0" w:name="_GoBack"/>
      <w:bookmarkEnd w:id="0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283C" w:rsidRDefault="0057283C" w:rsidP="0057283C">
      <w:pPr>
        <w:spacing w:after="0" w:line="240" w:lineRule="auto"/>
      </w:pPr>
      <w:r>
        <w:separator/>
      </w:r>
    </w:p>
  </w:endnote>
  <w:endnote w:type="continuationSeparator" w:id="0">
    <w:p w:rsidR="0057283C" w:rsidRDefault="0057283C" w:rsidP="00572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3C" w:rsidRDefault="005728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3C" w:rsidRDefault="005728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3C" w:rsidRDefault="005728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283C" w:rsidRDefault="0057283C" w:rsidP="0057283C">
      <w:pPr>
        <w:spacing w:after="0" w:line="240" w:lineRule="auto"/>
      </w:pPr>
      <w:r>
        <w:separator/>
      </w:r>
    </w:p>
  </w:footnote>
  <w:footnote w:type="continuationSeparator" w:id="0">
    <w:p w:rsidR="0057283C" w:rsidRDefault="0057283C" w:rsidP="00572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3C" w:rsidRDefault="005728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3C" w:rsidRDefault="005728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3C" w:rsidRDefault="005728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50F"/>
    <w:rsid w:val="002621C4"/>
    <w:rsid w:val="0057283C"/>
    <w:rsid w:val="00580781"/>
    <w:rsid w:val="007B107C"/>
    <w:rsid w:val="007C7D43"/>
    <w:rsid w:val="0081550F"/>
    <w:rsid w:val="00843802"/>
    <w:rsid w:val="008750B3"/>
    <w:rsid w:val="00B87BA5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4A81B"/>
  <w15:chartTrackingRefBased/>
  <w15:docId w15:val="{C3045C84-CFEE-4F25-89FA-40658E7F2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2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283C"/>
  </w:style>
  <w:style w:type="paragraph" w:styleId="Stopka">
    <w:name w:val="footer"/>
    <w:basedOn w:val="Normalny"/>
    <w:link w:val="StopkaZnak"/>
    <w:uiPriority w:val="99"/>
    <w:unhideWhenUsed/>
    <w:rsid w:val="00572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2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2025-02-06T06:48:00Z</cp:lastPrinted>
  <dcterms:created xsi:type="dcterms:W3CDTF">2025-02-06T06:48:00Z</dcterms:created>
  <dcterms:modified xsi:type="dcterms:W3CDTF">2025-02-06T06:48:00Z</dcterms:modified>
</cp:coreProperties>
</file>