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E636A9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E636A9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E636A9">
        <w:rPr>
          <w:rFonts w:ascii="Arial" w:hAnsi="Arial" w:cs="Arial"/>
        </w:rPr>
        <w:t>2025-02-06</w:t>
      </w:r>
    </w:p>
    <w:p w:rsidR="00081D13" w:rsidRPr="00353FDC" w:rsidRDefault="00E636A9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E636A9">
        <w:rPr>
          <w:rFonts w:ascii="Arial" w:hAnsi="Arial" w:cs="Arial"/>
          <w:b/>
          <w:bCs/>
        </w:rPr>
        <w:t>Politechnika Częstochowska</w:t>
      </w:r>
    </w:p>
    <w:p w:rsidR="00081D13" w:rsidRPr="00353FDC" w:rsidRDefault="00E636A9" w:rsidP="00081D13">
      <w:pPr>
        <w:spacing w:line="360" w:lineRule="auto"/>
        <w:ind w:right="3969"/>
        <w:rPr>
          <w:rFonts w:ascii="Arial" w:hAnsi="Arial" w:cs="Arial"/>
        </w:rPr>
      </w:pPr>
      <w:r w:rsidRPr="00E636A9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E636A9">
        <w:rPr>
          <w:rFonts w:ascii="Arial" w:hAnsi="Arial" w:cs="Arial"/>
        </w:rPr>
        <w:t>69</w:t>
      </w:r>
    </w:p>
    <w:p w:rsidR="00081D13" w:rsidRPr="00353FDC" w:rsidRDefault="00E636A9" w:rsidP="00081D13">
      <w:pPr>
        <w:ind w:right="3969"/>
        <w:rPr>
          <w:rFonts w:ascii="Arial" w:hAnsi="Arial" w:cs="Arial"/>
        </w:rPr>
      </w:pPr>
      <w:r w:rsidRPr="00E636A9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E636A9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E636A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636A9">
              <w:rPr>
                <w:rFonts w:ascii="Arial" w:hAnsi="Arial" w:cs="Arial"/>
                <w:bCs/>
              </w:rPr>
              <w:t>Dostawa komputerów przenośnych z monitorami (2 zestawy) dla Wydziału Inżynierii Mechanicznej Politechniki Częstochowskiej</w:t>
            </w:r>
          </w:p>
        </w:tc>
      </w:tr>
      <w:tr w:rsidR="00E636A9" w:rsidRPr="00353FDC" w:rsidTr="0075193B">
        <w:tc>
          <w:tcPr>
            <w:tcW w:w="2269" w:type="dxa"/>
            <w:shd w:val="clear" w:color="auto" w:fill="auto"/>
          </w:tcPr>
          <w:p w:rsidR="00E636A9" w:rsidRPr="00353FDC" w:rsidRDefault="00E636A9" w:rsidP="0075193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E636A9" w:rsidRPr="00353FDC" w:rsidRDefault="00E636A9" w:rsidP="0075193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636A9">
              <w:rPr>
                <w:rFonts w:ascii="Arial" w:hAnsi="Arial" w:cs="Arial"/>
                <w:bCs/>
              </w:rPr>
              <w:t>RK-NZ.261.92.2024.MM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E636A9" w:rsidRPr="00E636A9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E636A9" w:rsidRPr="00E636A9">
        <w:rPr>
          <w:rFonts w:ascii="Arial" w:hAnsi="Arial" w:cs="Arial"/>
        </w:rPr>
        <w:t>(</w:t>
      </w:r>
      <w:proofErr w:type="spellStart"/>
      <w:r w:rsidR="00E636A9" w:rsidRPr="00E636A9">
        <w:rPr>
          <w:rFonts w:ascii="Arial" w:hAnsi="Arial" w:cs="Arial"/>
        </w:rPr>
        <w:t>t.j</w:t>
      </w:r>
      <w:proofErr w:type="spellEnd"/>
      <w:r w:rsidR="00E636A9" w:rsidRPr="00E636A9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636A9" w:rsidRPr="00E1738E" w:rsidTr="0075193B">
        <w:trPr>
          <w:cantSplit/>
        </w:trPr>
        <w:tc>
          <w:tcPr>
            <w:tcW w:w="10080" w:type="dxa"/>
          </w:tcPr>
          <w:p w:rsidR="00E636A9" w:rsidRDefault="00E636A9" w:rsidP="0075193B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636A9">
              <w:rPr>
                <w:rFonts w:ascii="Arial" w:hAnsi="Arial" w:cs="Arial"/>
                <w:b/>
              </w:rPr>
              <w:lastRenderedPageBreak/>
              <w:t>BIS S.C. KAROL KOWALSKI, ŁUKASZ KOWALSKI</w:t>
            </w:r>
          </w:p>
          <w:p w:rsidR="00E636A9" w:rsidRPr="00AC1F4A" w:rsidRDefault="00E636A9" w:rsidP="0075193B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636A9">
              <w:rPr>
                <w:rFonts w:ascii="Arial" w:hAnsi="Arial" w:cs="Arial"/>
                <w:bCs/>
              </w:rPr>
              <w:t>AL. NIEPODLEGŁOŚCI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636A9">
              <w:rPr>
                <w:rFonts w:ascii="Arial" w:hAnsi="Arial" w:cs="Arial"/>
                <w:bCs/>
              </w:rPr>
              <w:t>41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E636A9" w:rsidRPr="00E1738E" w:rsidRDefault="00E636A9" w:rsidP="0075193B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E636A9">
              <w:rPr>
                <w:rFonts w:ascii="Arial" w:hAnsi="Arial" w:cs="Arial"/>
                <w:bCs/>
              </w:rPr>
              <w:t>42-216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636A9">
              <w:rPr>
                <w:rFonts w:ascii="Arial" w:hAnsi="Arial" w:cs="Arial"/>
                <w:bCs/>
              </w:rPr>
              <w:t>CZĘSTOCHOWA</w:t>
            </w:r>
          </w:p>
          <w:p w:rsidR="00E636A9" w:rsidRPr="00BC506C" w:rsidRDefault="00E636A9" w:rsidP="0075193B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="00CA4062">
              <w:rPr>
                <w:rFonts w:ascii="Arial" w:hAnsi="Arial" w:cs="Arial"/>
                <w:b/>
              </w:rPr>
              <w:t>18 351.60</w:t>
            </w:r>
            <w:bookmarkStart w:id="2" w:name="_GoBack"/>
            <w:bookmarkEnd w:id="2"/>
            <w:r w:rsidRPr="00E636A9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D85A62" w:rsidRDefault="00D85A62" w:rsidP="0075193B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</w:p>
          <w:p w:rsidR="00E636A9" w:rsidRPr="00E1738E" w:rsidRDefault="00E636A9" w:rsidP="0075193B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E636A9" w:rsidRPr="00E1738E" w:rsidRDefault="00E636A9" w:rsidP="0075193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636A9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D85A62" w:rsidRDefault="00D85A62" w:rsidP="00D85A62">
      <w:pPr>
        <w:spacing w:before="240" w:after="12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081D13" w:rsidRPr="00D85A62" w:rsidRDefault="00081D13" w:rsidP="00D85A62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D85A62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D85A62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237"/>
        <w:gridCol w:w="1276"/>
        <w:gridCol w:w="1701"/>
      </w:tblGrid>
      <w:tr w:rsidR="00D85A62" w:rsidRPr="00D85A62" w:rsidTr="00D85A62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D85A62" w:rsidRPr="00D85A62" w:rsidRDefault="00D85A62" w:rsidP="00D85A6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D85A62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6237" w:type="dxa"/>
            <w:shd w:val="clear" w:color="auto" w:fill="F2F2F2"/>
            <w:vAlign w:val="center"/>
          </w:tcPr>
          <w:p w:rsidR="00D85A62" w:rsidRPr="00D85A62" w:rsidRDefault="00D85A62" w:rsidP="00D85A6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5A6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D85A62" w:rsidRPr="00D85A62" w:rsidRDefault="00D85A62" w:rsidP="00D85A62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85A62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D85A62" w:rsidRPr="00D85A62" w:rsidRDefault="00D85A62" w:rsidP="00D85A6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5A62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D85A62" w:rsidRPr="00D85A62" w:rsidTr="00D85A62">
        <w:tc>
          <w:tcPr>
            <w:tcW w:w="851" w:type="dxa"/>
            <w:vAlign w:val="center"/>
          </w:tcPr>
          <w:p w:rsidR="00D85A62" w:rsidRPr="00D85A62" w:rsidRDefault="00D85A62" w:rsidP="00D85A6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5A6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237" w:type="dxa"/>
            <w:vAlign w:val="center"/>
          </w:tcPr>
          <w:p w:rsidR="00D85A62" w:rsidRPr="00D85A62" w:rsidRDefault="00D85A62" w:rsidP="00D85A62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85A62">
              <w:rPr>
                <w:rFonts w:ascii="Arial" w:hAnsi="Arial" w:cs="Arial"/>
                <w:b/>
                <w:sz w:val="24"/>
                <w:szCs w:val="24"/>
              </w:rPr>
              <w:t>BIS S.C. KAROL KOWALSKI, ŁUKASZ KOWALSKI</w:t>
            </w:r>
          </w:p>
          <w:p w:rsidR="00D85A62" w:rsidRPr="00D85A62" w:rsidRDefault="00D85A62" w:rsidP="00D85A6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Al</w:t>
            </w:r>
            <w:r w:rsidRPr="00D85A62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bCs/>
                <w:sz w:val="24"/>
                <w:szCs w:val="24"/>
              </w:rPr>
              <w:t>Niepodległości 41</w:t>
            </w:r>
          </w:p>
          <w:p w:rsidR="00D85A62" w:rsidRPr="00D85A62" w:rsidRDefault="00D85A62" w:rsidP="00D85A6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85A62">
              <w:rPr>
                <w:rFonts w:ascii="Arial" w:hAnsi="Arial" w:cs="Arial"/>
                <w:bCs/>
                <w:sz w:val="24"/>
                <w:szCs w:val="24"/>
              </w:rPr>
              <w:t>42-216 C</w:t>
            </w:r>
            <w:r>
              <w:rPr>
                <w:rFonts w:ascii="Arial" w:hAnsi="Arial" w:cs="Arial"/>
                <w:bCs/>
                <w:sz w:val="24"/>
                <w:szCs w:val="24"/>
              </w:rPr>
              <w:t>zęstochowa</w:t>
            </w:r>
          </w:p>
        </w:tc>
        <w:tc>
          <w:tcPr>
            <w:tcW w:w="1276" w:type="dxa"/>
            <w:vAlign w:val="center"/>
          </w:tcPr>
          <w:p w:rsidR="00D85A62" w:rsidRPr="00D85A62" w:rsidRDefault="00D85A62" w:rsidP="00D85A6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5A62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D85A62" w:rsidRPr="00D85A62" w:rsidRDefault="00D85A62" w:rsidP="00D85A6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5A62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D85A62" w:rsidRPr="00D85A62" w:rsidTr="00D85A62">
        <w:tc>
          <w:tcPr>
            <w:tcW w:w="851" w:type="dxa"/>
            <w:vAlign w:val="center"/>
          </w:tcPr>
          <w:p w:rsidR="00D85A62" w:rsidRPr="00D85A62" w:rsidRDefault="00D85A62" w:rsidP="00D85A6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5A6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237" w:type="dxa"/>
            <w:vAlign w:val="center"/>
          </w:tcPr>
          <w:p w:rsidR="00D85A62" w:rsidRPr="00D85A62" w:rsidRDefault="00D85A62" w:rsidP="00D85A62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85A62">
              <w:rPr>
                <w:rFonts w:ascii="Arial" w:hAnsi="Arial" w:cs="Arial"/>
                <w:b/>
                <w:sz w:val="24"/>
                <w:szCs w:val="24"/>
              </w:rPr>
              <w:t>Syriana Joanna Fisher</w:t>
            </w:r>
          </w:p>
          <w:p w:rsidR="00D85A62" w:rsidRPr="00D85A62" w:rsidRDefault="00D85A62" w:rsidP="00D85A6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85A62">
              <w:rPr>
                <w:rFonts w:ascii="Arial" w:hAnsi="Arial" w:cs="Arial"/>
                <w:bCs/>
                <w:sz w:val="24"/>
                <w:szCs w:val="24"/>
              </w:rPr>
              <w:t>Porębskiego 28 /17</w:t>
            </w:r>
          </w:p>
          <w:p w:rsidR="00D85A62" w:rsidRPr="00D85A62" w:rsidRDefault="00D85A62" w:rsidP="00D85A6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85A62">
              <w:rPr>
                <w:rFonts w:ascii="Arial" w:hAnsi="Arial" w:cs="Arial"/>
                <w:bCs/>
                <w:sz w:val="24"/>
                <w:szCs w:val="24"/>
              </w:rPr>
              <w:t>80-180 G</w:t>
            </w:r>
            <w:r>
              <w:rPr>
                <w:rFonts w:ascii="Arial" w:hAnsi="Arial" w:cs="Arial"/>
                <w:bCs/>
                <w:sz w:val="24"/>
                <w:szCs w:val="24"/>
              </w:rPr>
              <w:t>dańsk</w:t>
            </w:r>
          </w:p>
        </w:tc>
        <w:tc>
          <w:tcPr>
            <w:tcW w:w="1276" w:type="dxa"/>
            <w:vAlign w:val="center"/>
          </w:tcPr>
          <w:p w:rsidR="00D85A62" w:rsidRPr="00D85A62" w:rsidRDefault="00D85A62" w:rsidP="00D85A6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5A62">
              <w:rPr>
                <w:rFonts w:ascii="Arial" w:hAnsi="Arial" w:cs="Arial"/>
                <w:sz w:val="24"/>
                <w:szCs w:val="24"/>
              </w:rPr>
              <w:t xml:space="preserve">  90,42</w:t>
            </w:r>
          </w:p>
        </w:tc>
        <w:tc>
          <w:tcPr>
            <w:tcW w:w="1701" w:type="dxa"/>
            <w:vAlign w:val="center"/>
          </w:tcPr>
          <w:p w:rsidR="00D85A62" w:rsidRPr="00D85A62" w:rsidRDefault="00D85A62" w:rsidP="00D85A6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5A62">
              <w:rPr>
                <w:rFonts w:ascii="Arial" w:hAnsi="Arial" w:cs="Arial"/>
                <w:sz w:val="24"/>
                <w:szCs w:val="24"/>
              </w:rPr>
              <w:t xml:space="preserve">  90,42</w:t>
            </w:r>
          </w:p>
        </w:tc>
      </w:tr>
      <w:tr w:rsidR="00D85A62" w:rsidRPr="00D85A62" w:rsidTr="00D85A62">
        <w:tc>
          <w:tcPr>
            <w:tcW w:w="851" w:type="dxa"/>
            <w:vAlign w:val="center"/>
          </w:tcPr>
          <w:p w:rsidR="00D85A62" w:rsidRPr="00D85A62" w:rsidRDefault="00D85A62" w:rsidP="00D85A6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5A6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237" w:type="dxa"/>
            <w:vAlign w:val="center"/>
          </w:tcPr>
          <w:p w:rsidR="00D85A62" w:rsidRPr="00D85A62" w:rsidRDefault="00D85A62" w:rsidP="00D85A62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NKK SYSTEM Sp. z o.o.</w:t>
            </w:r>
          </w:p>
          <w:p w:rsidR="00D85A62" w:rsidRPr="00D85A62" w:rsidRDefault="00D85A62" w:rsidP="00D85A6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85A62">
              <w:rPr>
                <w:rFonts w:ascii="Arial" w:hAnsi="Arial" w:cs="Arial"/>
                <w:bCs/>
                <w:sz w:val="24"/>
                <w:szCs w:val="24"/>
              </w:rPr>
              <w:t xml:space="preserve">Tatarska 5 </w:t>
            </w:r>
          </w:p>
          <w:p w:rsidR="00D85A62" w:rsidRPr="00D85A62" w:rsidRDefault="00D85A62" w:rsidP="00D85A6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85A62">
              <w:rPr>
                <w:rFonts w:ascii="Arial" w:hAnsi="Arial" w:cs="Arial"/>
                <w:bCs/>
                <w:sz w:val="24"/>
                <w:szCs w:val="24"/>
              </w:rPr>
              <w:t>30-103 Kraków</w:t>
            </w:r>
          </w:p>
        </w:tc>
        <w:tc>
          <w:tcPr>
            <w:tcW w:w="1276" w:type="dxa"/>
            <w:vAlign w:val="center"/>
          </w:tcPr>
          <w:p w:rsidR="00D85A62" w:rsidRPr="00D85A62" w:rsidRDefault="00D85A62" w:rsidP="00D85A6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5A62">
              <w:rPr>
                <w:rFonts w:ascii="Arial" w:hAnsi="Arial" w:cs="Arial"/>
                <w:sz w:val="24"/>
                <w:szCs w:val="24"/>
              </w:rPr>
              <w:t xml:space="preserve">  84,77</w:t>
            </w:r>
          </w:p>
        </w:tc>
        <w:tc>
          <w:tcPr>
            <w:tcW w:w="1701" w:type="dxa"/>
            <w:vAlign w:val="center"/>
          </w:tcPr>
          <w:p w:rsidR="00D85A62" w:rsidRPr="00D85A62" w:rsidRDefault="00D85A62" w:rsidP="00D85A6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5A62">
              <w:rPr>
                <w:rFonts w:ascii="Arial" w:hAnsi="Arial" w:cs="Arial"/>
                <w:sz w:val="24"/>
                <w:szCs w:val="24"/>
              </w:rPr>
              <w:t xml:space="preserve">  84,77</w:t>
            </w:r>
          </w:p>
        </w:tc>
      </w:tr>
      <w:tr w:rsidR="00D85A62" w:rsidRPr="00D85A62" w:rsidTr="00D85A62">
        <w:tc>
          <w:tcPr>
            <w:tcW w:w="851" w:type="dxa"/>
            <w:vAlign w:val="center"/>
          </w:tcPr>
          <w:p w:rsidR="00D85A62" w:rsidRPr="00D85A62" w:rsidRDefault="00D85A62" w:rsidP="00D85A6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5A6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6237" w:type="dxa"/>
            <w:vAlign w:val="center"/>
          </w:tcPr>
          <w:p w:rsidR="00D85A62" w:rsidRPr="00D85A62" w:rsidRDefault="00D85A62" w:rsidP="00D85A62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85A62">
              <w:rPr>
                <w:rFonts w:ascii="Arial" w:hAnsi="Arial" w:cs="Arial"/>
                <w:b/>
                <w:sz w:val="24"/>
                <w:szCs w:val="24"/>
              </w:rPr>
              <w:t>g.IT Solutions Michał Daszkiewicz</w:t>
            </w:r>
          </w:p>
          <w:p w:rsidR="00D85A62" w:rsidRPr="00D85A62" w:rsidRDefault="00D85A62" w:rsidP="00D85A6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85A62">
              <w:rPr>
                <w:rFonts w:ascii="Arial" w:hAnsi="Arial" w:cs="Arial"/>
                <w:bCs/>
                <w:sz w:val="24"/>
                <w:szCs w:val="24"/>
              </w:rPr>
              <w:t xml:space="preserve">Malina 62 </w:t>
            </w:r>
          </w:p>
          <w:p w:rsidR="00D85A62" w:rsidRPr="00D85A62" w:rsidRDefault="00D85A62" w:rsidP="00D85A6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85A62">
              <w:rPr>
                <w:rFonts w:ascii="Arial" w:hAnsi="Arial" w:cs="Arial"/>
                <w:bCs/>
                <w:sz w:val="24"/>
                <w:szCs w:val="24"/>
              </w:rPr>
              <w:t>99-300 Kutno</w:t>
            </w:r>
          </w:p>
        </w:tc>
        <w:tc>
          <w:tcPr>
            <w:tcW w:w="1276" w:type="dxa"/>
            <w:vAlign w:val="center"/>
          </w:tcPr>
          <w:p w:rsidR="00D85A62" w:rsidRPr="00D85A62" w:rsidRDefault="00D85A62" w:rsidP="00D85A6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5A62">
              <w:rPr>
                <w:rFonts w:ascii="Arial" w:hAnsi="Arial" w:cs="Arial"/>
                <w:sz w:val="24"/>
                <w:szCs w:val="24"/>
              </w:rPr>
              <w:t xml:space="preserve">  63,22</w:t>
            </w:r>
          </w:p>
        </w:tc>
        <w:tc>
          <w:tcPr>
            <w:tcW w:w="1701" w:type="dxa"/>
            <w:vAlign w:val="center"/>
          </w:tcPr>
          <w:p w:rsidR="00D85A62" w:rsidRPr="00D85A62" w:rsidRDefault="00D85A62" w:rsidP="00D85A6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5A62">
              <w:rPr>
                <w:rFonts w:ascii="Arial" w:hAnsi="Arial" w:cs="Arial"/>
                <w:sz w:val="24"/>
                <w:szCs w:val="24"/>
              </w:rPr>
              <w:t xml:space="preserve">  63,22</w:t>
            </w:r>
          </w:p>
        </w:tc>
      </w:tr>
      <w:tr w:rsidR="00D85A62" w:rsidRPr="00D85A62" w:rsidTr="00D85A62">
        <w:tc>
          <w:tcPr>
            <w:tcW w:w="851" w:type="dxa"/>
            <w:vAlign w:val="center"/>
          </w:tcPr>
          <w:p w:rsidR="00D85A62" w:rsidRPr="00D85A62" w:rsidRDefault="00D85A62" w:rsidP="00D85A6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5A6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237" w:type="dxa"/>
            <w:vAlign w:val="center"/>
          </w:tcPr>
          <w:p w:rsidR="00D85A62" w:rsidRPr="00D85A62" w:rsidRDefault="00D85A62" w:rsidP="00D85A62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85A62">
              <w:rPr>
                <w:rFonts w:ascii="Arial" w:hAnsi="Arial" w:cs="Arial"/>
                <w:b/>
                <w:sz w:val="24"/>
                <w:szCs w:val="24"/>
              </w:rPr>
              <w:t>PROKOMP Paweł Prokopowicz</w:t>
            </w:r>
          </w:p>
          <w:p w:rsidR="00D85A62" w:rsidRPr="00D85A62" w:rsidRDefault="00D85A62" w:rsidP="00D85A6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85A62">
              <w:rPr>
                <w:rFonts w:ascii="Arial" w:hAnsi="Arial" w:cs="Arial"/>
                <w:bCs/>
                <w:sz w:val="24"/>
                <w:szCs w:val="24"/>
              </w:rPr>
              <w:t xml:space="preserve">Miodowa 7F </w:t>
            </w:r>
          </w:p>
          <w:p w:rsidR="00D85A62" w:rsidRPr="00D85A62" w:rsidRDefault="00D85A62" w:rsidP="00D85A6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85A62">
              <w:rPr>
                <w:rFonts w:ascii="Arial" w:hAnsi="Arial" w:cs="Arial"/>
                <w:bCs/>
                <w:sz w:val="24"/>
                <w:szCs w:val="24"/>
              </w:rPr>
              <w:t>42-274 Aleksandria Druga</w:t>
            </w:r>
          </w:p>
        </w:tc>
        <w:tc>
          <w:tcPr>
            <w:tcW w:w="1276" w:type="dxa"/>
            <w:vAlign w:val="center"/>
          </w:tcPr>
          <w:p w:rsidR="00D85A62" w:rsidRPr="00D85A62" w:rsidRDefault="00D85A62" w:rsidP="00D85A6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5A62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D85A62" w:rsidRPr="00D85A62" w:rsidRDefault="00D85A62" w:rsidP="00D85A6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5A62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D85A6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7820" w:rsidRDefault="00197820">
      <w:r>
        <w:separator/>
      </w:r>
    </w:p>
  </w:endnote>
  <w:endnote w:type="continuationSeparator" w:id="0">
    <w:p w:rsidR="00197820" w:rsidRDefault="00197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6A9" w:rsidRDefault="00E636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A62" w:rsidRDefault="00CA4062" w:rsidP="00D85A62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85A62" w:rsidTr="0075193B">
      <w:tc>
        <w:tcPr>
          <w:tcW w:w="0" w:type="auto"/>
          <w:shd w:val="clear" w:color="auto" w:fill="auto"/>
          <w:vAlign w:val="center"/>
        </w:tcPr>
        <w:p w:rsidR="00D85A62" w:rsidRPr="00B44D15" w:rsidRDefault="00D85A62" w:rsidP="00D85A6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85A62" w:rsidRPr="00B7388A" w:rsidRDefault="00D85A62" w:rsidP="00D85A62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D85A62" w:rsidRPr="00AB1BF2" w:rsidRDefault="00D85A62" w:rsidP="00D85A6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85A62" w:rsidRPr="0099535B" w:rsidRDefault="00D85A62" w:rsidP="00D85A62">
          <w:pPr>
            <w:pStyle w:val="Bezodstpw"/>
            <w:jc w:val="center"/>
            <w:rPr>
              <w:noProof/>
            </w:rPr>
          </w:pPr>
        </w:p>
      </w:tc>
    </w:tr>
  </w:tbl>
  <w:p w:rsidR="00D85A62" w:rsidRPr="008F758E" w:rsidRDefault="00D85A62" w:rsidP="00D85A6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D85A62" w:rsidRPr="008F758E" w:rsidRDefault="00CA4062" w:rsidP="00D85A62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D85A62" w:rsidRPr="008F758E">
      <w:rPr>
        <w:rFonts w:ascii="Roboto" w:hAnsi="Roboto"/>
        <w:sz w:val="24"/>
        <w:szCs w:val="24"/>
      </w:rPr>
      <w:t xml:space="preserve">ul. </w:t>
    </w:r>
    <w:r w:rsidR="00D85A62">
      <w:rPr>
        <w:rFonts w:ascii="Roboto" w:hAnsi="Roboto"/>
        <w:sz w:val="24"/>
        <w:szCs w:val="24"/>
      </w:rPr>
      <w:t>Gen. J.H. Dąbrowskiego 69</w:t>
    </w:r>
    <w:r w:rsidR="00D85A62" w:rsidRPr="008F758E">
      <w:rPr>
        <w:rFonts w:ascii="Roboto" w:hAnsi="Roboto"/>
        <w:sz w:val="24"/>
        <w:szCs w:val="24"/>
      </w:rPr>
      <w:t>, 42-201 Częstochowa</w:t>
    </w:r>
  </w:p>
  <w:p w:rsidR="00D85A62" w:rsidRPr="00D57C24" w:rsidRDefault="00D85A62" w:rsidP="00D85A62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D85A62" w:rsidRPr="00B7388A" w:rsidRDefault="00D85A62" w:rsidP="00D85A62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6A9" w:rsidRDefault="00E636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7820" w:rsidRDefault="00197820">
      <w:r>
        <w:separator/>
      </w:r>
    </w:p>
  </w:footnote>
  <w:footnote w:type="continuationSeparator" w:id="0">
    <w:p w:rsidR="00197820" w:rsidRDefault="001978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6A9" w:rsidRDefault="00E636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A62" w:rsidRPr="0062295F" w:rsidRDefault="00CA4062" w:rsidP="00D85A6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E636A9" w:rsidRDefault="00E636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6A9" w:rsidRDefault="00E636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7820"/>
    <w:rsid w:val="00005838"/>
    <w:rsid w:val="00022322"/>
    <w:rsid w:val="00042497"/>
    <w:rsid w:val="00081D13"/>
    <w:rsid w:val="000C1E6F"/>
    <w:rsid w:val="000E4E56"/>
    <w:rsid w:val="00197820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CA4062"/>
    <w:rsid w:val="00D01E5B"/>
    <w:rsid w:val="00D04203"/>
    <w:rsid w:val="00D26ED6"/>
    <w:rsid w:val="00D42C90"/>
    <w:rsid w:val="00D8427E"/>
    <w:rsid w:val="00D85A62"/>
    <w:rsid w:val="00E30B2D"/>
    <w:rsid w:val="00E62859"/>
    <w:rsid w:val="00E636A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DABC8D2"/>
  <w15:chartTrackingRefBased/>
  <w15:docId w15:val="{A7696B1E-93B2-4C97-A88D-E3AB5B4E0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D85A62"/>
    <w:rPr>
      <w:sz w:val="24"/>
      <w:szCs w:val="24"/>
    </w:rPr>
  </w:style>
  <w:style w:type="paragraph" w:styleId="Bezodstpw">
    <w:name w:val="No Spacing"/>
    <w:uiPriority w:val="1"/>
    <w:qFormat/>
    <w:rsid w:val="00D85A6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234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2025-02-13T09:47:00Z</cp:lastPrinted>
  <dcterms:created xsi:type="dcterms:W3CDTF">2025-02-13T09:47:00Z</dcterms:created>
  <dcterms:modified xsi:type="dcterms:W3CDTF">2025-02-13T09:47:00Z</dcterms:modified>
</cp:coreProperties>
</file>