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69A2D" w14:textId="77777777"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14:paraId="1AF563D3" w14:textId="4C0A7B73"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EC623D">
        <w:rPr>
          <w:bCs/>
          <w:sz w:val="22"/>
          <w:szCs w:val="22"/>
        </w:rPr>
        <w:t>6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14:paraId="449FB48B" w14:textId="77777777" w:rsidTr="00AF7375">
        <w:tc>
          <w:tcPr>
            <w:tcW w:w="9104" w:type="dxa"/>
            <w:shd w:val="clear" w:color="auto" w:fill="auto"/>
          </w:tcPr>
          <w:p w14:paraId="53036753" w14:textId="77777777"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4F0F142" w14:textId="0C6E1626" w:rsidR="00EC623D" w:rsidRPr="00EC623D" w:rsidRDefault="00175DC6" w:rsidP="00EC623D">
      <w:pPr>
        <w:jc w:val="center"/>
        <w:rPr>
          <w:rFonts w:ascii="Times New Roman" w:hAnsi="Times New Roman"/>
          <w:b/>
        </w:rPr>
      </w:pPr>
      <w:r w:rsidRPr="00D93133">
        <w:rPr>
          <w:rFonts w:ascii="Times New Roman" w:hAnsi="Times New Roman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B114E0" w:rsidRPr="00EC623D">
        <w:rPr>
          <w:rFonts w:ascii="Times New Roman" w:hAnsi="Times New Roman"/>
          <w:sz w:val="20"/>
          <w:szCs w:val="20"/>
        </w:rPr>
        <w:t>dot. postępowania prowadzonego w trybie podstawowym na po</w:t>
      </w:r>
      <w:r w:rsidR="00104B99" w:rsidRPr="00EC623D">
        <w:rPr>
          <w:rFonts w:ascii="Times New Roman" w:hAnsi="Times New Roman"/>
          <w:sz w:val="20"/>
          <w:szCs w:val="20"/>
        </w:rPr>
        <w:t xml:space="preserve">dstawie art. 275 pkt 1 </w:t>
      </w:r>
      <w:r w:rsidR="00B114E0" w:rsidRPr="00EC623D">
        <w:rPr>
          <w:rFonts w:ascii="Times New Roman" w:hAnsi="Times New Roman"/>
          <w:sz w:val="20"/>
          <w:szCs w:val="20"/>
        </w:rPr>
        <w:t>ustawy z dnia 11 września 2019 r. Prawo zamówień publicznych pn.: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EC623D" w:rsidRPr="00EC623D">
        <w:rPr>
          <w:rFonts w:ascii="Times New Roman" w:hAnsi="Times New Roman"/>
          <w:b/>
        </w:rPr>
        <w:t>„</w:t>
      </w:r>
      <w:bookmarkStart w:id="1" w:name="_Hlk6491154"/>
      <w:r w:rsidR="00EC623D" w:rsidRPr="00EC623D">
        <w:rPr>
          <w:rFonts w:ascii="Times New Roman" w:hAnsi="Times New Roman"/>
          <w:b/>
        </w:rPr>
        <w:t xml:space="preserve">Usługa nadzoru inwestorskiego oraz zarządzania projektem tj. pełnienie funkcji Inżyniera Kontraktu polegające na świadczeniu usług związanych z przygotowaniem, zarządzaniem, kontrolą i nadzorem nad realizacją robót budowlanych dla inwestycji pn.: </w:t>
      </w:r>
      <w:bookmarkEnd w:id="1"/>
      <w:r w:rsidR="00EC623D" w:rsidRPr="00EC623D">
        <w:rPr>
          <w:rFonts w:ascii="Times New Roman" w:hAnsi="Times New Roman"/>
          <w:b/>
        </w:rPr>
        <w:t>„Utworzenie Regionalnego Centrum Diagnostyki i Leczenia Raka Płuc dla zapewnienia lepszej opieki onkologicznej poprzez rozbudowę oraz wyposażenie Szpitala Specjalistycznego w</w:t>
      </w:r>
      <w:bookmarkStart w:id="2" w:name="_GoBack"/>
      <w:bookmarkEnd w:id="2"/>
      <w:r w:rsidR="00EC623D" w:rsidRPr="00EC623D">
        <w:rPr>
          <w:rFonts w:ascii="Times New Roman" w:hAnsi="Times New Roman"/>
          <w:b/>
        </w:rPr>
        <w:t xml:space="preserve"> Chorzowie.”</w:t>
      </w:r>
    </w:p>
    <w:p w14:paraId="0A64615F" w14:textId="77777777" w:rsidR="00EC623D" w:rsidRPr="00EC623D" w:rsidRDefault="00EC623D" w:rsidP="00EC623D">
      <w:pPr>
        <w:jc w:val="center"/>
        <w:rPr>
          <w:rFonts w:ascii="Times New Roman" w:hAnsi="Times New Roman"/>
          <w:b/>
        </w:rPr>
      </w:pPr>
      <w:r w:rsidRPr="00EC623D">
        <w:rPr>
          <w:rFonts w:ascii="Times New Roman" w:hAnsi="Times New Roman"/>
          <w:b/>
        </w:rPr>
        <w:t>Znak sprawy :</w:t>
      </w:r>
      <w:r w:rsidRPr="00EC623D">
        <w:rPr>
          <w:rFonts w:ascii="Times New Roman" w:hAnsi="Times New Roman"/>
        </w:rPr>
        <w:t xml:space="preserve"> </w:t>
      </w:r>
      <w:r w:rsidRPr="00EC623D">
        <w:rPr>
          <w:rFonts w:ascii="Times New Roman" w:hAnsi="Times New Roman"/>
          <w:b/>
        </w:rPr>
        <w:t>TP/252/IK/1/25</w:t>
      </w:r>
    </w:p>
    <w:p w14:paraId="2F8437DA" w14:textId="10F82D7B"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 xml:space="preserve">na </w:t>
      </w:r>
      <w:r w:rsidR="009C6D1D" w:rsidRPr="00D93133">
        <w:rPr>
          <w:rFonts w:ascii="Times New Roman" w:hAnsi="Times New Roman"/>
        </w:rPr>
        <w:t>podstawie …….</w:t>
      </w:r>
      <w:r w:rsidR="00DF0A4A" w:rsidRPr="00D93133">
        <w:rPr>
          <w:rFonts w:ascii="Times New Roman" w:hAnsi="Times New Roman"/>
        </w:rPr>
        <w:t>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14:paraId="7E5F7AC9" w14:textId="6CDB56D4"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D93133">
        <w:rPr>
          <w:rFonts w:ascii="Times New Roman" w:hAnsi="Times New Roman"/>
        </w:rPr>
        <w:t>U. poz. 202</w:t>
      </w:r>
      <w:r w:rsidR="000747DC">
        <w:rPr>
          <w:rFonts w:ascii="Times New Roman" w:hAnsi="Times New Roman"/>
        </w:rPr>
        <w:t>4</w:t>
      </w:r>
      <w:r w:rsidR="00D93133">
        <w:rPr>
          <w:rFonts w:ascii="Times New Roman" w:hAnsi="Times New Roman"/>
        </w:rPr>
        <w:t xml:space="preserve"> poz. </w:t>
      </w:r>
      <w:r w:rsidR="000747DC">
        <w:rPr>
          <w:rFonts w:ascii="Times New Roman" w:hAnsi="Times New Roman"/>
        </w:rPr>
        <w:t>1320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14:paraId="2FF673FF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14:paraId="1CCCC499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14:paraId="769ED594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14:paraId="46749137" w14:textId="77777777"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14:paraId="28AFF30F" w14:textId="42E66F7A" w:rsidR="00EC623D" w:rsidRPr="00EC623D" w:rsidRDefault="00DF0A4A" w:rsidP="00EC623D">
      <w:pPr>
        <w:jc w:val="both"/>
        <w:rPr>
          <w:b/>
          <w:i/>
          <w:sz w:val="26"/>
          <w:szCs w:val="26"/>
        </w:rPr>
      </w:pPr>
      <w:r w:rsidRPr="00D93133">
        <w:rPr>
          <w:rFonts w:ascii="Times New Roman" w:hAnsi="Times New Roman"/>
        </w:rPr>
        <w:t xml:space="preserve">na potrzeby wykonywania zamówienia </w:t>
      </w:r>
      <w:r w:rsidR="000747DC" w:rsidRPr="00D93133">
        <w:rPr>
          <w:rFonts w:ascii="Times New Roman" w:hAnsi="Times New Roman"/>
        </w:rPr>
        <w:t>pn</w:t>
      </w:r>
      <w:r w:rsidR="000747DC" w:rsidRPr="00104B99">
        <w:rPr>
          <w:rFonts w:ascii="Times New Roman" w:hAnsi="Times New Roman"/>
          <w:bCs/>
        </w:rPr>
        <w:t>.:</w:t>
      </w:r>
      <w:r w:rsidR="00D93133" w:rsidRPr="00104B99">
        <w:rPr>
          <w:rFonts w:ascii="Times New Roman" w:hAnsi="Times New Roman"/>
          <w:b/>
          <w:bCs/>
        </w:rPr>
        <w:t xml:space="preserve"> </w:t>
      </w:r>
      <w:r w:rsidR="00EC623D" w:rsidRPr="00B30F67">
        <w:rPr>
          <w:rFonts w:ascii="Times New Roman" w:hAnsi="Times New Roman"/>
          <w:b/>
        </w:rPr>
        <w:t>„Usługa nadzoru inwestorskiego oraz zarządzania projektem tj. pełnienie funkcji Inżyniera Kontraktu polegające na świadczeniu usług związanych z przygotowaniem, zarządzaniem, kontrolą i nadzorem nad realizacją robót budowlanych dla inwestycji pn.: „Utworzenie Regionalnego Centrum Diagnostyki i Leczenia Raka Płuc dla zapewnienia lepszej opieki onkologicznej poprzez rozbudowę oraz wyposażenie Szpitala Specjalistycznego w Chorzowie.”</w:t>
      </w:r>
    </w:p>
    <w:p w14:paraId="59285B4F" w14:textId="4D59E53F" w:rsidR="00DF0A4A" w:rsidRPr="00D93133" w:rsidRDefault="00DF0A4A" w:rsidP="00DC515B">
      <w:pPr>
        <w:pStyle w:val="Bezodstpw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  <w:r w:rsidR="00DC515B">
        <w:rPr>
          <w:rFonts w:ascii="Times New Roman" w:hAnsi="Times New Roman"/>
        </w:rPr>
        <w:t xml:space="preserve"> </w:t>
      </w:r>
      <w:r w:rsidR="009C6D1D" w:rsidRPr="00D93133">
        <w:rPr>
          <w:rFonts w:ascii="Times New Roman" w:hAnsi="Times New Roman"/>
        </w:rPr>
        <w:t>w następujący sposób:</w:t>
      </w:r>
      <w:r w:rsidRPr="00D93133">
        <w:rPr>
          <w:rFonts w:ascii="Times New Roman" w:hAnsi="Times New Roman"/>
          <w:color w:val="0070C0"/>
        </w:rPr>
        <w:t>…………………………………………………………………………</w:t>
      </w:r>
    </w:p>
    <w:p w14:paraId="7C43C455" w14:textId="77777777" w:rsidR="005D2416" w:rsidRDefault="005D2416" w:rsidP="00175DC6">
      <w:pPr>
        <w:pStyle w:val="Bezodstpw"/>
        <w:rPr>
          <w:rFonts w:ascii="Times New Roman" w:hAnsi="Times New Roman"/>
        </w:rPr>
      </w:pPr>
    </w:p>
    <w:p w14:paraId="4ECFDA87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14:paraId="16FF4B61" w14:textId="77777777"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14:paraId="5AFB9603" w14:textId="77777777"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14:paraId="00B6DFC3" w14:textId="5734A09E"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 xml:space="preserve">Jednocześnie oświadczam, że znana jest mi treść art. 120 ustawy z dnia 11 września 2019 r. Prawo zamówień publicznych (j. t.: Dz. U. z </w:t>
      </w:r>
      <w:r w:rsidR="00D93133" w:rsidRPr="005D2416">
        <w:rPr>
          <w:rFonts w:ascii="Times New Roman" w:hAnsi="Times New Roman"/>
        </w:rPr>
        <w:t>202</w:t>
      </w:r>
      <w:r w:rsidR="000747DC">
        <w:rPr>
          <w:rFonts w:ascii="Times New Roman" w:hAnsi="Times New Roman"/>
        </w:rPr>
        <w:t>4</w:t>
      </w:r>
      <w:r w:rsidRPr="005D2416">
        <w:rPr>
          <w:rFonts w:ascii="Times New Roman" w:hAnsi="Times New Roman"/>
        </w:rPr>
        <w:t xml:space="preserve">r. poz. </w:t>
      </w:r>
      <w:r w:rsidR="000747DC">
        <w:rPr>
          <w:rFonts w:ascii="Times New Roman" w:hAnsi="Times New Roman"/>
        </w:rPr>
        <w:t>1320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</w:t>
      </w:r>
      <w:r w:rsidR="009C6D1D" w:rsidRPr="005D2416">
        <w:rPr>
          <w:rFonts w:ascii="Times New Roman" w:hAnsi="Times New Roman"/>
        </w:rPr>
        <w:t>polega na</w:t>
      </w:r>
      <w:r w:rsidRPr="005D2416">
        <w:rPr>
          <w:rFonts w:ascii="Times New Roman" w:hAnsi="Times New Roman"/>
        </w:rPr>
        <w:t xml:space="preserve">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14:paraId="27349559" w14:textId="76545BDC" w:rsidR="005D2416" w:rsidRPr="00104B99" w:rsidRDefault="00B85956" w:rsidP="00EC623D">
      <w:pPr>
        <w:spacing w:after="0" w:line="360" w:lineRule="auto"/>
        <w:ind w:left="3686"/>
        <w:jc w:val="both"/>
        <w:rPr>
          <w:rFonts w:ascii="Times New Roman" w:hAnsi="Times New Roman"/>
          <w:sz w:val="18"/>
          <w:szCs w:val="18"/>
        </w:rPr>
      </w:pPr>
      <w:r w:rsidRPr="00D93133">
        <w:rPr>
          <w:rFonts w:ascii="Times New Roman" w:hAnsi="Times New Roman"/>
        </w:rPr>
        <w:t xml:space="preserve">                      </w:t>
      </w:r>
      <w:r w:rsidR="005D2416" w:rsidRPr="00104B99">
        <w:rPr>
          <w:rFonts w:ascii="Times New Roman" w:hAnsi="Times New Roman"/>
          <w:sz w:val="18"/>
          <w:szCs w:val="18"/>
        </w:rPr>
        <w:t xml:space="preserve">NALEŻY PODPISAĆ ELEKTRONICZNIE </w:t>
      </w:r>
    </w:p>
    <w:p w14:paraId="2752461E" w14:textId="1E70B89C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(</w:t>
      </w:r>
      <w:r w:rsidR="009C6D1D" w:rsidRPr="00104B99">
        <w:rPr>
          <w:rFonts w:ascii="Times New Roman" w:hAnsi="Times New Roman"/>
          <w:sz w:val="18"/>
          <w:szCs w:val="18"/>
        </w:rPr>
        <w:t>PODPISEM KWALIFIKOWANYM</w:t>
      </w:r>
      <w:r w:rsidRPr="00104B99">
        <w:rPr>
          <w:rFonts w:ascii="Times New Roman" w:hAnsi="Times New Roman"/>
          <w:sz w:val="18"/>
          <w:szCs w:val="18"/>
        </w:rPr>
        <w:t>)</w:t>
      </w:r>
    </w:p>
    <w:p w14:paraId="1A58C2BB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                             LUB</w:t>
      </w:r>
    </w:p>
    <w:p w14:paraId="5A334940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         PODPISEM OSOBISTYM  </w:t>
      </w:r>
    </w:p>
    <w:p w14:paraId="7C8DFF1D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                             LUB</w:t>
      </w:r>
    </w:p>
    <w:p w14:paraId="6E810267" w14:textId="77777777" w:rsidR="005D2416" w:rsidRPr="00104B99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sz w:val="18"/>
          <w:szCs w:val="18"/>
        </w:rPr>
      </w:pPr>
      <w:r w:rsidRPr="00104B99">
        <w:rPr>
          <w:rFonts w:ascii="Times New Roman" w:hAnsi="Times New Roman"/>
          <w:sz w:val="18"/>
          <w:szCs w:val="18"/>
        </w:rPr>
        <w:t xml:space="preserve">               PODPISEM ZAUFANYM</w:t>
      </w:r>
    </w:p>
    <w:p w14:paraId="3C8D87F9" w14:textId="77777777"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14:paraId="1CA6329A" w14:textId="38759FDE"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</w:t>
      </w:r>
      <w:r w:rsidR="009C6D1D" w:rsidRPr="00D93133">
        <w:rPr>
          <w:sz w:val="14"/>
          <w:szCs w:val="14"/>
        </w:rPr>
        <w:t>* proszę</w:t>
      </w:r>
      <w:r w:rsidRPr="00D93133">
        <w:rPr>
          <w:sz w:val="14"/>
          <w:szCs w:val="14"/>
        </w:rPr>
        <w:t xml:space="preserve">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319B82" w14:textId="77777777" w:rsidR="00142CBD" w:rsidRDefault="00142CBD" w:rsidP="00025386">
      <w:pPr>
        <w:spacing w:after="0" w:line="240" w:lineRule="auto"/>
      </w:pPr>
      <w:r>
        <w:separator/>
      </w:r>
    </w:p>
  </w:endnote>
  <w:endnote w:type="continuationSeparator" w:id="0">
    <w:p w14:paraId="6C608B40" w14:textId="77777777" w:rsidR="00142CBD" w:rsidRDefault="00142C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8DBA0C" w14:textId="77777777" w:rsidR="00142CBD" w:rsidRDefault="00142CBD" w:rsidP="00025386">
      <w:pPr>
        <w:spacing w:after="0" w:line="240" w:lineRule="auto"/>
      </w:pPr>
      <w:r>
        <w:separator/>
      </w:r>
    </w:p>
  </w:footnote>
  <w:footnote w:type="continuationSeparator" w:id="0">
    <w:p w14:paraId="380917B7" w14:textId="77777777" w:rsidR="00142CBD" w:rsidRDefault="00142CB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5386"/>
    <w:rsid w:val="000423B9"/>
    <w:rsid w:val="000747DC"/>
    <w:rsid w:val="00084786"/>
    <w:rsid w:val="000F189F"/>
    <w:rsid w:val="00104B99"/>
    <w:rsid w:val="0012556B"/>
    <w:rsid w:val="00130B09"/>
    <w:rsid w:val="00142CBD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C450B"/>
    <w:rsid w:val="002D68CD"/>
    <w:rsid w:val="0033040A"/>
    <w:rsid w:val="003628A5"/>
    <w:rsid w:val="003905CF"/>
    <w:rsid w:val="004374F2"/>
    <w:rsid w:val="00460705"/>
    <w:rsid w:val="0047662F"/>
    <w:rsid w:val="00477FEC"/>
    <w:rsid w:val="00485239"/>
    <w:rsid w:val="004C6C18"/>
    <w:rsid w:val="004D7682"/>
    <w:rsid w:val="004E27D7"/>
    <w:rsid w:val="005364E3"/>
    <w:rsid w:val="00537F33"/>
    <w:rsid w:val="0055082F"/>
    <w:rsid w:val="0055145C"/>
    <w:rsid w:val="005624D8"/>
    <w:rsid w:val="00593960"/>
    <w:rsid w:val="005D2416"/>
    <w:rsid w:val="00620476"/>
    <w:rsid w:val="00657A47"/>
    <w:rsid w:val="00692529"/>
    <w:rsid w:val="006A58D8"/>
    <w:rsid w:val="00745A44"/>
    <w:rsid w:val="00763921"/>
    <w:rsid w:val="007666D6"/>
    <w:rsid w:val="007928BD"/>
    <w:rsid w:val="007A7EBB"/>
    <w:rsid w:val="007B2B21"/>
    <w:rsid w:val="007E2510"/>
    <w:rsid w:val="00824D73"/>
    <w:rsid w:val="00830970"/>
    <w:rsid w:val="00866EA5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C6D1D"/>
    <w:rsid w:val="009E731D"/>
    <w:rsid w:val="00A35985"/>
    <w:rsid w:val="00A56A6F"/>
    <w:rsid w:val="00A82F5E"/>
    <w:rsid w:val="00A86C90"/>
    <w:rsid w:val="00A87380"/>
    <w:rsid w:val="00A900CD"/>
    <w:rsid w:val="00A94D91"/>
    <w:rsid w:val="00AF7375"/>
    <w:rsid w:val="00B114E0"/>
    <w:rsid w:val="00B77707"/>
    <w:rsid w:val="00B818C9"/>
    <w:rsid w:val="00B85956"/>
    <w:rsid w:val="00BB4C2C"/>
    <w:rsid w:val="00BC7961"/>
    <w:rsid w:val="00BE3BCE"/>
    <w:rsid w:val="00C33CAB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15B"/>
    <w:rsid w:val="00DC587A"/>
    <w:rsid w:val="00DC652A"/>
    <w:rsid w:val="00DD65E6"/>
    <w:rsid w:val="00DE3B21"/>
    <w:rsid w:val="00DE73DD"/>
    <w:rsid w:val="00DF0A4A"/>
    <w:rsid w:val="00E2427D"/>
    <w:rsid w:val="00E27ABB"/>
    <w:rsid w:val="00E67109"/>
    <w:rsid w:val="00E86D3B"/>
    <w:rsid w:val="00EC623D"/>
    <w:rsid w:val="00ED09DC"/>
    <w:rsid w:val="00EE7C6E"/>
    <w:rsid w:val="00EF3368"/>
    <w:rsid w:val="00F15AED"/>
    <w:rsid w:val="00F334B4"/>
    <w:rsid w:val="00F64096"/>
    <w:rsid w:val="00F70F8C"/>
    <w:rsid w:val="00F82D72"/>
    <w:rsid w:val="00FB7BA7"/>
    <w:rsid w:val="00FC637E"/>
    <w:rsid w:val="00FD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FC6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2022-06-28T05:27:00Z</cp:lastPrinted>
  <dcterms:created xsi:type="dcterms:W3CDTF">2025-02-04T10:39:00Z</dcterms:created>
  <dcterms:modified xsi:type="dcterms:W3CDTF">2025-02-05T08:19:00Z</dcterms:modified>
</cp:coreProperties>
</file>