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8F" w:rsidRDefault="00473F17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2</w:t>
      </w:r>
      <w:r w:rsidR="004E2DA0">
        <w:rPr>
          <w:rFonts w:ascii="Times New Roman" w:hAnsi="Times New Roman"/>
          <w:b w:val="0"/>
          <w:i/>
          <w:sz w:val="22"/>
          <w:szCs w:val="22"/>
        </w:rPr>
        <w:t xml:space="preserve">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84678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250D10" w:rsidRDefault="00250D10" w:rsidP="00250D10">
      <w:pPr>
        <w:pStyle w:val="Tekstpodstawowywcity"/>
        <w:spacing w:after="0"/>
        <w:ind w:left="0"/>
        <w:jc w:val="both"/>
        <w:rPr>
          <w:sz w:val="22"/>
          <w:szCs w:val="22"/>
        </w:rPr>
      </w:pPr>
    </w:p>
    <w:p w:rsidR="004D2151" w:rsidRDefault="004D2151" w:rsidP="00250D10">
      <w:pPr>
        <w:pStyle w:val="Tekstpodstawowywcity"/>
        <w:spacing w:after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ustawy z dnia 11 września 2019 r. Prawo zamówień publicznych (tj. Dz. U. z 2024r. poz. 1320), zwanej dalej 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</w:t>
      </w:r>
    </w:p>
    <w:p w:rsidR="00250D10" w:rsidRDefault="00250D10" w:rsidP="00250D10">
      <w:pPr>
        <w:pStyle w:val="Tekstpodstawowywcity"/>
        <w:spacing w:after="0"/>
        <w:ind w:left="0"/>
        <w:jc w:val="both"/>
      </w:pPr>
    </w:p>
    <w:p w:rsidR="00250D10" w:rsidRPr="000116B4" w:rsidRDefault="00250D10" w:rsidP="00250D10">
      <w:pPr>
        <w:jc w:val="center"/>
        <w:rPr>
          <w:b/>
          <w:sz w:val="28"/>
          <w:szCs w:val="28"/>
        </w:rPr>
      </w:pPr>
      <w:r w:rsidRPr="000116B4">
        <w:rPr>
          <w:b/>
          <w:sz w:val="28"/>
          <w:szCs w:val="28"/>
        </w:rPr>
        <w:t>„</w:t>
      </w:r>
      <w:bookmarkStart w:id="0" w:name="_Hlk6491154"/>
      <w:r w:rsidRPr="000116B4">
        <w:rPr>
          <w:b/>
          <w:sz w:val="28"/>
          <w:szCs w:val="28"/>
        </w:rPr>
        <w:t xml:space="preserve">Usługa nadzoru inwestorskiego oraz zarządzania projektem tj. pełnienie funkcji Inżyniera Kontraktu polegające na świadczeniu usług związanych </w:t>
      </w:r>
      <w:r w:rsidRPr="000116B4">
        <w:rPr>
          <w:b/>
          <w:sz w:val="28"/>
          <w:szCs w:val="28"/>
        </w:rPr>
        <w:br/>
        <w:t xml:space="preserve">z przygotowaniem, zarządzaniem, kontrolą i nadzorem nad realizacją robót budowlanych dla inwestycji pn.: </w:t>
      </w:r>
      <w:bookmarkEnd w:id="0"/>
      <w:r w:rsidRPr="000116B4">
        <w:rPr>
          <w:b/>
          <w:sz w:val="28"/>
          <w:szCs w:val="28"/>
        </w:rPr>
        <w:t>„Utworzenie Regionalnego Centrum Diagnostyki i Leczenia Raka Płuc dla zapewnienia lepszej opieki onkologicznej poprzez rozbudowę oraz wyposażenie Szpitala Specjalistycznego w Chorzowie.”</w:t>
      </w:r>
    </w:p>
    <w:p w:rsidR="000116B4" w:rsidRDefault="000116B4" w:rsidP="00250D10">
      <w:pPr>
        <w:jc w:val="center"/>
        <w:rPr>
          <w:b/>
          <w:bCs/>
        </w:rPr>
      </w:pPr>
    </w:p>
    <w:p w:rsidR="00250D10" w:rsidRDefault="00250D10" w:rsidP="00250D10">
      <w:pPr>
        <w:jc w:val="center"/>
        <w:rPr>
          <w:b/>
          <w:sz w:val="32"/>
          <w:szCs w:val="32"/>
        </w:rPr>
      </w:pPr>
      <w:r w:rsidRPr="00973FEE">
        <w:rPr>
          <w:b/>
          <w:bCs/>
        </w:rPr>
        <w:t xml:space="preserve">Znak </w:t>
      </w:r>
      <w:r w:rsidRPr="009A3DFF">
        <w:rPr>
          <w:b/>
          <w:bCs/>
        </w:rPr>
        <w:t>sprawy:</w:t>
      </w:r>
      <w:r w:rsidRPr="009A3DFF">
        <w:rPr>
          <w:b/>
        </w:rPr>
        <w:t xml:space="preserve"> </w:t>
      </w:r>
      <w:r>
        <w:rPr>
          <w:b/>
        </w:rPr>
        <w:t>TP/252/IK</w:t>
      </w:r>
      <w:r w:rsidRPr="009A3DFF">
        <w:rPr>
          <w:b/>
        </w:rPr>
        <w:t>/</w:t>
      </w:r>
      <w:r>
        <w:rPr>
          <w:b/>
        </w:rPr>
        <w:t>1/</w:t>
      </w:r>
      <w:r w:rsidRPr="009A3DFF">
        <w:rPr>
          <w:b/>
        </w:rPr>
        <w:t>2</w:t>
      </w:r>
      <w:r>
        <w:rPr>
          <w:b/>
        </w:rPr>
        <w:t>5</w:t>
      </w:r>
    </w:p>
    <w:p w:rsidR="000D20C7" w:rsidRDefault="000D20C7">
      <w:pPr>
        <w:jc w:val="both"/>
        <w:rPr>
          <w:sz w:val="22"/>
          <w:szCs w:val="22"/>
        </w:rPr>
      </w:pP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84678F" w:rsidRDefault="004E2DA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 w:rsidTr="00A14D6D">
        <w:trPr>
          <w:trHeight w:val="766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84678F" w:rsidRDefault="0084678F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84678F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lastRenderedPageBreak/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250D10" w:rsidRPr="00250D10" w:rsidRDefault="00250D10" w:rsidP="00250D10">
      <w:pPr>
        <w:pStyle w:val="Akapitzlist"/>
        <w:spacing w:after="120" w:line="276" w:lineRule="auto"/>
        <w:ind w:left="284"/>
        <w:jc w:val="both"/>
        <w:textAlignment w:val="auto"/>
        <w:rPr>
          <w:sz w:val="22"/>
          <w:szCs w:val="22"/>
        </w:rPr>
      </w:pPr>
    </w:p>
    <w:p w:rsidR="000D20C7" w:rsidRPr="001C4FF7" w:rsidRDefault="000D20C7" w:rsidP="000D20C7">
      <w:pPr>
        <w:pStyle w:val="Akapitzlist"/>
        <w:numPr>
          <w:ilvl w:val="0"/>
          <w:numId w:val="10"/>
        </w:numPr>
        <w:spacing w:after="120" w:line="276" w:lineRule="auto"/>
        <w:ind w:left="284" w:hanging="284"/>
        <w:jc w:val="both"/>
        <w:textAlignment w:val="auto"/>
        <w:rPr>
          <w:sz w:val="22"/>
          <w:szCs w:val="22"/>
        </w:rPr>
      </w:pPr>
      <w:r w:rsidRPr="001C4FF7">
        <w:rPr>
          <w:b/>
          <w:sz w:val="22"/>
          <w:szCs w:val="22"/>
        </w:rPr>
        <w:t>SKŁADAMY OFERTĘ</w:t>
      </w:r>
      <w:r w:rsidRPr="001C4FF7">
        <w:rPr>
          <w:sz w:val="22"/>
          <w:szCs w:val="22"/>
        </w:rPr>
        <w:t xml:space="preserve"> na wykonanie przedmiotu zamówienia zgodnie, ze Specyfikacją Warunków Zamówienia za </w:t>
      </w:r>
      <w:r w:rsidR="00473F17" w:rsidRPr="001C4FF7">
        <w:rPr>
          <w:sz w:val="22"/>
          <w:szCs w:val="22"/>
        </w:rPr>
        <w:t xml:space="preserve">cenę </w:t>
      </w:r>
      <w:r w:rsidR="000116B4">
        <w:rPr>
          <w:sz w:val="22"/>
          <w:szCs w:val="22"/>
        </w:rPr>
        <w:t>:</w:t>
      </w:r>
    </w:p>
    <w:p w:rsidR="008F6135" w:rsidRPr="001C4FF7" w:rsidRDefault="008F6135" w:rsidP="00A14D6D">
      <w:pPr>
        <w:pStyle w:val="Akapitzlist"/>
        <w:ind w:left="284"/>
        <w:jc w:val="both"/>
        <w:rPr>
          <w:sz w:val="22"/>
          <w:szCs w:val="22"/>
        </w:rPr>
      </w:pPr>
    </w:p>
    <w:tbl>
      <w:tblPr>
        <w:tblStyle w:val="TableGrid"/>
        <w:tblW w:w="9193" w:type="dxa"/>
        <w:tblInd w:w="269" w:type="dxa"/>
        <w:tblCellMar>
          <w:top w:w="4" w:type="dxa"/>
          <w:left w:w="132" w:type="dxa"/>
        </w:tblCellMar>
        <w:tblLook w:val="04A0" w:firstRow="1" w:lastRow="0" w:firstColumn="1" w:lastColumn="0" w:noHBand="0" w:noVBand="1"/>
      </w:tblPr>
      <w:tblGrid>
        <w:gridCol w:w="2266"/>
        <w:gridCol w:w="2133"/>
        <w:gridCol w:w="2506"/>
        <w:gridCol w:w="2288"/>
      </w:tblGrid>
      <w:tr w:rsidR="008F6135" w:rsidRPr="001C4FF7" w:rsidTr="001C4FF7">
        <w:trPr>
          <w:trHeight w:val="40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8F6135" w:rsidP="00BB3E15">
            <w:pPr>
              <w:ind w:right="339"/>
              <w:jc w:val="center"/>
            </w:pPr>
            <w:r w:rsidRPr="001C4FF7">
              <w:rPr>
                <w:rFonts w:eastAsia="Arial"/>
              </w:rPr>
              <w:t xml:space="preserve">przedmiot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8F6135" w:rsidP="00BB3E15">
            <w:pPr>
              <w:ind w:right="335"/>
              <w:jc w:val="center"/>
            </w:pPr>
            <w:r w:rsidRPr="001C4FF7">
              <w:rPr>
                <w:rFonts w:eastAsia="Arial"/>
              </w:rPr>
              <w:t xml:space="preserve">Wartość netto </w:t>
            </w:r>
            <w:r w:rsidR="001C4FF7">
              <w:rPr>
                <w:rFonts w:eastAsia="Arial"/>
              </w:rPr>
              <w:t>**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8F6135" w:rsidP="00BB3E15">
            <w:pPr>
              <w:ind w:left="250"/>
            </w:pPr>
            <w:r w:rsidRPr="001C4FF7">
              <w:rPr>
                <w:rFonts w:eastAsia="Arial"/>
              </w:rPr>
              <w:t>Kwota podatku VAT</w:t>
            </w:r>
            <w:r w:rsidR="001C4FF7">
              <w:rPr>
                <w:rFonts w:eastAsia="Arial"/>
              </w:rPr>
              <w:t>**</w:t>
            </w:r>
            <w:r w:rsidRPr="001C4FF7">
              <w:rPr>
                <w:rFonts w:eastAsia="Arial"/>
              </w:rPr>
              <w:t xml:space="preserve">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8F6135" w:rsidP="00BB3E15">
            <w:pPr>
              <w:ind w:left="401"/>
            </w:pPr>
            <w:r w:rsidRPr="001C4FF7">
              <w:rPr>
                <w:rFonts w:eastAsia="Arial"/>
              </w:rPr>
              <w:t xml:space="preserve">Wartość brutto </w:t>
            </w:r>
            <w:r w:rsidR="001C4FF7">
              <w:rPr>
                <w:rFonts w:eastAsia="Arial"/>
              </w:rPr>
              <w:t>**</w:t>
            </w:r>
          </w:p>
        </w:tc>
      </w:tr>
      <w:tr w:rsidR="008F6135" w:rsidRPr="001C4FF7" w:rsidTr="001C4FF7">
        <w:trPr>
          <w:trHeight w:val="561"/>
        </w:trPr>
        <w:tc>
          <w:tcPr>
            <w:tcW w:w="2266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F6135" w:rsidRPr="001C4FF7" w:rsidRDefault="008F6135" w:rsidP="00BB3E15">
            <w:pPr>
              <w:ind w:left="247"/>
            </w:pPr>
            <w:r w:rsidRPr="001C4FF7">
              <w:rPr>
                <w:rFonts w:eastAsia="Arial"/>
              </w:rPr>
              <w:t xml:space="preserve">Nadzór inwestorski </w:t>
            </w:r>
          </w:p>
        </w:tc>
        <w:tc>
          <w:tcPr>
            <w:tcW w:w="21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8F6135" w:rsidRPr="001C4FF7" w:rsidRDefault="008F6135" w:rsidP="00BB3E15">
            <w:pPr>
              <w:ind w:right="89"/>
              <w:jc w:val="center"/>
            </w:pPr>
            <w:r w:rsidRPr="001C4FF7">
              <w:rPr>
                <w:rFonts w:eastAsia="Arial"/>
              </w:rPr>
              <w:t xml:space="preserve"> </w:t>
            </w:r>
          </w:p>
        </w:tc>
        <w:tc>
          <w:tcPr>
            <w:tcW w:w="2506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8F6135" w:rsidRPr="001C4FF7" w:rsidRDefault="008F6135" w:rsidP="00BB3E15">
            <w:pPr>
              <w:ind w:right="106"/>
              <w:jc w:val="center"/>
            </w:pPr>
            <w:r w:rsidRPr="001C4FF7">
              <w:rPr>
                <w:rFonts w:eastAsia="Arial"/>
              </w:rPr>
              <w:t xml:space="preserve"> </w:t>
            </w:r>
          </w:p>
        </w:tc>
        <w:tc>
          <w:tcPr>
            <w:tcW w:w="228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8F6135" w:rsidRPr="001C4FF7" w:rsidRDefault="008F6135" w:rsidP="00BB3E15">
            <w:pPr>
              <w:ind w:right="107"/>
              <w:jc w:val="center"/>
            </w:pPr>
            <w:r w:rsidRPr="001C4FF7">
              <w:rPr>
                <w:rFonts w:eastAsia="Arial"/>
              </w:rPr>
              <w:t xml:space="preserve"> </w:t>
            </w:r>
          </w:p>
        </w:tc>
      </w:tr>
    </w:tbl>
    <w:p w:rsidR="008F6135" w:rsidRPr="001C4FF7" w:rsidRDefault="008F6135" w:rsidP="008F6135">
      <w:pPr>
        <w:pStyle w:val="Akapitzlist"/>
        <w:ind w:left="284"/>
        <w:jc w:val="both"/>
        <w:rPr>
          <w:b/>
          <w:sz w:val="22"/>
          <w:szCs w:val="22"/>
        </w:rPr>
      </w:pPr>
    </w:p>
    <w:p w:rsidR="000116B4" w:rsidRDefault="000116B4" w:rsidP="008F6135">
      <w:pPr>
        <w:pStyle w:val="Akapitzlist"/>
        <w:ind w:left="284"/>
        <w:jc w:val="both"/>
        <w:rPr>
          <w:b/>
          <w:sz w:val="22"/>
          <w:szCs w:val="22"/>
        </w:rPr>
      </w:pPr>
    </w:p>
    <w:p w:rsidR="008F6135" w:rsidRPr="001C4FF7" w:rsidRDefault="008F6135" w:rsidP="008F6135">
      <w:pPr>
        <w:pStyle w:val="Akapitzlist"/>
        <w:ind w:left="284"/>
        <w:jc w:val="both"/>
        <w:rPr>
          <w:sz w:val="22"/>
          <w:szCs w:val="22"/>
        </w:rPr>
      </w:pPr>
      <w:r w:rsidRPr="001C4FF7">
        <w:rPr>
          <w:b/>
          <w:sz w:val="22"/>
          <w:szCs w:val="22"/>
        </w:rPr>
        <w:t>Uwaga:</w:t>
      </w:r>
      <w:r w:rsidRPr="001C4FF7">
        <w:rPr>
          <w:sz w:val="22"/>
          <w:szCs w:val="22"/>
        </w:rPr>
        <w:t xml:space="preserve"> Cenę oferty należy podać w złotych polskich z dokładnością do dwóch miejsc po przecinku. </w:t>
      </w:r>
    </w:p>
    <w:p w:rsidR="008F6135" w:rsidRPr="001C4FF7" w:rsidRDefault="008F6135" w:rsidP="008F6135">
      <w:pPr>
        <w:suppressAutoHyphens w:val="0"/>
        <w:autoSpaceDE w:val="0"/>
        <w:adjustRightInd w:val="0"/>
        <w:rPr>
          <w:sz w:val="22"/>
          <w:szCs w:val="22"/>
        </w:rPr>
      </w:pPr>
    </w:p>
    <w:p w:rsidR="008F6135" w:rsidRPr="001C4FF7" w:rsidRDefault="008F6135" w:rsidP="008F6135">
      <w:pPr>
        <w:suppressAutoHyphens w:val="0"/>
        <w:autoSpaceDE w:val="0"/>
        <w:adjustRightInd w:val="0"/>
        <w:rPr>
          <w:sz w:val="22"/>
          <w:szCs w:val="22"/>
        </w:rPr>
      </w:pPr>
    </w:p>
    <w:tbl>
      <w:tblPr>
        <w:tblStyle w:val="TableGrid"/>
        <w:tblW w:w="9193" w:type="dxa"/>
        <w:tblInd w:w="269" w:type="dxa"/>
        <w:tblCellMar>
          <w:top w:w="4" w:type="dxa"/>
          <w:left w:w="132" w:type="dxa"/>
        </w:tblCellMar>
        <w:tblLook w:val="04A0" w:firstRow="1" w:lastRow="0" w:firstColumn="1" w:lastColumn="0" w:noHBand="0" w:noVBand="1"/>
      </w:tblPr>
      <w:tblGrid>
        <w:gridCol w:w="6905"/>
        <w:gridCol w:w="2288"/>
      </w:tblGrid>
      <w:tr w:rsidR="008F6135" w:rsidRPr="001C4FF7" w:rsidTr="00BB3E15">
        <w:trPr>
          <w:trHeight w:val="377"/>
        </w:trPr>
        <w:tc>
          <w:tcPr>
            <w:tcW w:w="6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250D10" w:rsidP="00250D10">
            <w:pPr>
              <w:ind w:right="79"/>
            </w:pPr>
            <w:r w:rsidRPr="001C4FF7">
              <w:rPr>
                <w:b/>
              </w:rPr>
              <w:t>D</w:t>
            </w:r>
            <w:r w:rsidR="008F6135" w:rsidRPr="001C4FF7">
              <w:rPr>
                <w:b/>
              </w:rPr>
              <w:t>oświadczenie Inspektora nadzoru branży konstrukcyjno – budowlanej ochrona zdrowia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0D10" w:rsidRPr="001C4FF7" w:rsidRDefault="00250D10" w:rsidP="00BB3E15">
            <w:pPr>
              <w:ind w:right="57"/>
              <w:jc w:val="right"/>
              <w:rPr>
                <w:rFonts w:eastAsia="Arial"/>
              </w:rPr>
            </w:pPr>
          </w:p>
          <w:p w:rsidR="008F6135" w:rsidRPr="001C4FF7" w:rsidRDefault="008F6135" w:rsidP="00250D10">
            <w:pPr>
              <w:ind w:right="57"/>
              <w:jc w:val="center"/>
              <w:rPr>
                <w:rFonts w:eastAsia="Arial"/>
              </w:rPr>
            </w:pPr>
            <w:r w:rsidRPr="001C4FF7">
              <w:rPr>
                <w:rFonts w:eastAsia="Arial"/>
              </w:rPr>
              <w:t>……………**</w:t>
            </w:r>
          </w:p>
          <w:p w:rsidR="008F6135" w:rsidRPr="001C4FF7" w:rsidRDefault="008F6135" w:rsidP="00250D10">
            <w:pPr>
              <w:ind w:right="57"/>
              <w:jc w:val="center"/>
            </w:pPr>
            <w:r w:rsidRPr="001C4FF7">
              <w:rPr>
                <w:rFonts w:eastAsia="Arial"/>
              </w:rPr>
              <w:t>(Ilość inwestycji  0,1,2)</w:t>
            </w:r>
          </w:p>
        </w:tc>
      </w:tr>
    </w:tbl>
    <w:p w:rsidR="008F6135" w:rsidRPr="001C4FF7" w:rsidRDefault="008F6135" w:rsidP="008F6135">
      <w:pPr>
        <w:suppressAutoHyphens w:val="0"/>
        <w:autoSpaceDE w:val="0"/>
        <w:adjustRightInd w:val="0"/>
        <w:rPr>
          <w:sz w:val="22"/>
          <w:szCs w:val="22"/>
        </w:rPr>
      </w:pPr>
    </w:p>
    <w:tbl>
      <w:tblPr>
        <w:tblStyle w:val="TableGrid"/>
        <w:tblW w:w="9193" w:type="dxa"/>
        <w:tblInd w:w="269" w:type="dxa"/>
        <w:tblCellMar>
          <w:top w:w="4" w:type="dxa"/>
          <w:left w:w="132" w:type="dxa"/>
        </w:tblCellMar>
        <w:tblLook w:val="04A0" w:firstRow="1" w:lastRow="0" w:firstColumn="1" w:lastColumn="0" w:noHBand="0" w:noVBand="1"/>
      </w:tblPr>
      <w:tblGrid>
        <w:gridCol w:w="6905"/>
        <w:gridCol w:w="2288"/>
      </w:tblGrid>
      <w:tr w:rsidR="008F6135" w:rsidRPr="001C4FF7" w:rsidTr="00BB3E15">
        <w:trPr>
          <w:trHeight w:val="377"/>
        </w:trPr>
        <w:tc>
          <w:tcPr>
            <w:tcW w:w="6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250D10" w:rsidP="00250D10">
            <w:pPr>
              <w:ind w:right="79"/>
              <w:rPr>
                <w:b/>
              </w:rPr>
            </w:pPr>
            <w:r w:rsidRPr="001C4FF7">
              <w:rPr>
                <w:b/>
                <w:bCs/>
              </w:rPr>
              <w:t>D</w:t>
            </w:r>
            <w:r w:rsidR="008F6135" w:rsidRPr="001C4FF7">
              <w:rPr>
                <w:b/>
                <w:bCs/>
              </w:rPr>
              <w:t>oświadczenie Inspektora nadzoru branży konstrukcyjno – budowlanej</w:t>
            </w:r>
            <w:r w:rsidR="000D3AE2">
              <w:rPr>
                <w:b/>
                <w:bCs/>
              </w:rPr>
              <w:t xml:space="preserve"> projekt konstrukcyjny</w:t>
            </w:r>
            <w:bookmarkStart w:id="1" w:name="_GoBack"/>
            <w:bookmarkEnd w:id="1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0D10" w:rsidRPr="001C4FF7" w:rsidRDefault="00250D10" w:rsidP="00BB3E15">
            <w:pPr>
              <w:ind w:right="57"/>
              <w:jc w:val="right"/>
              <w:rPr>
                <w:rFonts w:eastAsia="Arial"/>
              </w:rPr>
            </w:pPr>
          </w:p>
          <w:p w:rsidR="008F6135" w:rsidRPr="001C4FF7" w:rsidRDefault="008F6135" w:rsidP="00250D10">
            <w:pPr>
              <w:ind w:right="57"/>
              <w:jc w:val="center"/>
              <w:rPr>
                <w:rFonts w:eastAsia="Arial"/>
              </w:rPr>
            </w:pPr>
            <w:r w:rsidRPr="001C4FF7">
              <w:rPr>
                <w:rFonts w:eastAsia="Arial"/>
              </w:rPr>
              <w:t>……………**</w:t>
            </w:r>
          </w:p>
          <w:p w:rsidR="008F6135" w:rsidRPr="001C4FF7" w:rsidRDefault="008F6135" w:rsidP="00BB3E15">
            <w:pPr>
              <w:ind w:right="57"/>
              <w:jc w:val="right"/>
              <w:rPr>
                <w:rFonts w:eastAsia="Arial"/>
              </w:rPr>
            </w:pPr>
            <w:r w:rsidRPr="001C4FF7">
              <w:rPr>
                <w:rFonts w:eastAsia="Arial"/>
              </w:rPr>
              <w:t>(Ilość inwestycji  0,1,2)</w:t>
            </w:r>
          </w:p>
        </w:tc>
      </w:tr>
    </w:tbl>
    <w:p w:rsidR="008F6135" w:rsidRPr="001C4FF7" w:rsidRDefault="008F6135" w:rsidP="008F6135">
      <w:pPr>
        <w:suppressAutoHyphens w:val="0"/>
        <w:autoSpaceDE w:val="0"/>
        <w:adjustRightInd w:val="0"/>
        <w:ind w:left="284" w:right="708"/>
        <w:jc w:val="both"/>
        <w:rPr>
          <w:sz w:val="22"/>
          <w:szCs w:val="22"/>
        </w:rPr>
      </w:pPr>
    </w:p>
    <w:tbl>
      <w:tblPr>
        <w:tblStyle w:val="TableGrid"/>
        <w:tblW w:w="9193" w:type="dxa"/>
        <w:tblInd w:w="269" w:type="dxa"/>
        <w:tblCellMar>
          <w:top w:w="4" w:type="dxa"/>
          <w:left w:w="132" w:type="dxa"/>
        </w:tblCellMar>
        <w:tblLook w:val="04A0" w:firstRow="1" w:lastRow="0" w:firstColumn="1" w:lastColumn="0" w:noHBand="0" w:noVBand="1"/>
      </w:tblPr>
      <w:tblGrid>
        <w:gridCol w:w="6905"/>
        <w:gridCol w:w="2288"/>
      </w:tblGrid>
      <w:tr w:rsidR="008F6135" w:rsidRPr="001C4FF7" w:rsidTr="00BB3E15">
        <w:trPr>
          <w:trHeight w:val="377"/>
        </w:trPr>
        <w:tc>
          <w:tcPr>
            <w:tcW w:w="6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8F6135" w:rsidRPr="001C4FF7" w:rsidRDefault="00250D10" w:rsidP="00250D10">
            <w:pPr>
              <w:ind w:right="79"/>
              <w:rPr>
                <w:b/>
                <w:bCs/>
              </w:rPr>
            </w:pPr>
            <w:r w:rsidRPr="001C4FF7">
              <w:rPr>
                <w:b/>
                <w:bCs/>
              </w:rPr>
              <w:t>L</w:t>
            </w:r>
            <w:r w:rsidR="008F6135" w:rsidRPr="001C4FF7">
              <w:rPr>
                <w:b/>
                <w:bCs/>
              </w:rPr>
              <w:t>iczba pobytów na budowie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0D10" w:rsidRPr="001C4FF7" w:rsidRDefault="00250D10" w:rsidP="00BB3E15">
            <w:pPr>
              <w:ind w:right="57"/>
              <w:jc w:val="right"/>
              <w:rPr>
                <w:rFonts w:eastAsia="Arial"/>
              </w:rPr>
            </w:pPr>
          </w:p>
          <w:p w:rsidR="008F6135" w:rsidRPr="001C4FF7" w:rsidRDefault="008F6135" w:rsidP="00250D10">
            <w:pPr>
              <w:ind w:right="57"/>
              <w:jc w:val="center"/>
              <w:rPr>
                <w:rFonts w:eastAsia="Arial"/>
              </w:rPr>
            </w:pPr>
            <w:r w:rsidRPr="001C4FF7">
              <w:rPr>
                <w:rFonts w:eastAsia="Arial"/>
              </w:rPr>
              <w:t>……</w:t>
            </w:r>
            <w:r w:rsidR="000116B4">
              <w:rPr>
                <w:rFonts w:eastAsia="Arial"/>
              </w:rPr>
              <w:t>……..</w:t>
            </w:r>
            <w:r w:rsidRPr="001C4FF7">
              <w:rPr>
                <w:rFonts w:eastAsia="Arial"/>
              </w:rPr>
              <w:t>…</w:t>
            </w:r>
            <w:r w:rsidR="00250D10" w:rsidRPr="001C4FF7">
              <w:rPr>
                <w:rFonts w:eastAsia="Arial"/>
              </w:rPr>
              <w:t>**</w:t>
            </w:r>
          </w:p>
          <w:p w:rsidR="008F6135" w:rsidRPr="001C4FF7" w:rsidRDefault="008F6135" w:rsidP="00250D10">
            <w:pPr>
              <w:ind w:right="57"/>
              <w:jc w:val="center"/>
              <w:rPr>
                <w:rFonts w:eastAsia="Arial"/>
              </w:rPr>
            </w:pPr>
            <w:r w:rsidRPr="001C4FF7">
              <w:rPr>
                <w:rFonts w:eastAsia="Arial"/>
              </w:rPr>
              <w:t>(ilość 1,2)</w:t>
            </w:r>
          </w:p>
        </w:tc>
      </w:tr>
    </w:tbl>
    <w:p w:rsidR="008F6135" w:rsidRPr="001C4FF7" w:rsidRDefault="008F6135" w:rsidP="00A14D6D">
      <w:pPr>
        <w:pStyle w:val="Akapitzlist"/>
        <w:ind w:left="284"/>
        <w:jc w:val="both"/>
        <w:rPr>
          <w:sz w:val="22"/>
          <w:szCs w:val="22"/>
        </w:rPr>
      </w:pPr>
    </w:p>
    <w:p w:rsidR="000D20C7" w:rsidRPr="001C4FF7" w:rsidRDefault="000D20C7" w:rsidP="00A14D6D">
      <w:pPr>
        <w:pStyle w:val="Akapitzlist"/>
        <w:ind w:left="284"/>
        <w:jc w:val="both"/>
        <w:rPr>
          <w:sz w:val="22"/>
          <w:szCs w:val="22"/>
        </w:rPr>
      </w:pPr>
    </w:p>
    <w:p w:rsidR="000D20C7" w:rsidRPr="004F28C2" w:rsidRDefault="000D20C7" w:rsidP="000D20C7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1C4FF7">
        <w:rPr>
          <w:sz w:val="22"/>
          <w:szCs w:val="22"/>
        </w:rPr>
        <w:t>Oświadczamy, że w cenie oferty zostały uwzględnione wszelkie obciążenia</w:t>
      </w:r>
      <w:r w:rsidRPr="004F28C2">
        <w:rPr>
          <w:sz w:val="22"/>
          <w:szCs w:val="22"/>
        </w:rPr>
        <w:t xml:space="preserve"> w</w:t>
      </w:r>
      <w:r w:rsidR="00250D10">
        <w:rPr>
          <w:sz w:val="22"/>
          <w:szCs w:val="22"/>
        </w:rPr>
        <w:t>y</w:t>
      </w:r>
      <w:r w:rsidR="000116B4">
        <w:rPr>
          <w:sz w:val="22"/>
          <w:szCs w:val="22"/>
        </w:rPr>
        <w:t xml:space="preserve">nikające </w:t>
      </w:r>
      <w:r w:rsidR="000116B4">
        <w:rPr>
          <w:sz w:val="22"/>
          <w:szCs w:val="22"/>
        </w:rPr>
        <w:br/>
        <w:t xml:space="preserve">z ewentualnych opłat oraz </w:t>
      </w:r>
      <w:r w:rsidRPr="004F28C2">
        <w:rPr>
          <w:sz w:val="22"/>
          <w:szCs w:val="22"/>
        </w:rPr>
        <w:t>ubezpieczenia, podatek od towarów i usług VAT i inne.</w:t>
      </w:r>
    </w:p>
    <w:p w:rsidR="00796AEA" w:rsidRDefault="00796AEA" w:rsidP="000116B4"/>
    <w:p w:rsidR="0084678F" w:rsidRPr="00F073CA" w:rsidRDefault="000116B4">
      <w:pPr>
        <w:suppressAutoHyphens w:val="0"/>
        <w:spacing w:line="276" w:lineRule="auto"/>
        <w:jc w:val="both"/>
      </w:pPr>
      <w:r>
        <w:rPr>
          <w:b/>
        </w:rPr>
        <w:t>3</w:t>
      </w:r>
      <w:r w:rsidR="004E2DA0" w:rsidRPr="00F073CA">
        <w:rPr>
          <w:b/>
        </w:rPr>
        <w:t>. OŚWIADCZAMY</w:t>
      </w:r>
      <w:r w:rsidR="004E2DA0" w:rsidRPr="00F073CA">
        <w:t>, że:</w:t>
      </w:r>
    </w:p>
    <w:p w:rsidR="0084678F" w:rsidRPr="00F073CA" w:rsidRDefault="004E2DA0">
      <w:pPr>
        <w:pStyle w:val="Akapitzlist"/>
        <w:numPr>
          <w:ilvl w:val="0"/>
          <w:numId w:val="5"/>
        </w:numPr>
        <w:suppressAutoHyphens w:val="0"/>
        <w:spacing w:line="276" w:lineRule="auto"/>
        <w:jc w:val="both"/>
        <w:textAlignment w:val="auto"/>
      </w:pPr>
      <w:r w:rsidRPr="00F073CA">
        <w:t xml:space="preserve">zapoznaliśmy się ze Specyfikacją Warunków Zamówienia i uznajemy się </w:t>
      </w:r>
      <w:r w:rsidR="004130BF">
        <w:br/>
      </w:r>
      <w:r w:rsidRPr="00F073CA">
        <w:t>za związa</w:t>
      </w:r>
      <w:r w:rsidR="004130BF">
        <w:t xml:space="preserve">nych </w:t>
      </w:r>
      <w:r w:rsidRPr="00F073CA">
        <w:t>określonymi w niej zasadami postępowania;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84678F" w:rsidRDefault="004E2DA0" w:rsidP="00FC3FAA">
      <w:pPr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653" w:type="dxa"/>
        <w:tblInd w:w="5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249"/>
        <w:gridCol w:w="2553"/>
      </w:tblGrid>
      <w:tr w:rsidR="0084678F" w:rsidTr="00FC3FA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84678F" w:rsidTr="00FC3FAA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  <w:tr w:rsidR="0084678F" w:rsidTr="00FC3FAA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84678F" w:rsidRDefault="004E2DA0" w:rsidP="00FC3FAA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C3FAA" w:rsidRDefault="00FC3FAA">
      <w:pPr>
        <w:ind w:left="284" w:hanging="284"/>
        <w:jc w:val="both"/>
      </w:pPr>
    </w:p>
    <w:p w:rsidR="00FC3FAA" w:rsidRPr="00FC3FAA" w:rsidRDefault="00FC3FAA" w:rsidP="00FC3FAA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 w:rsidRPr="00FC3FAA">
        <w:rPr>
          <w:sz w:val="22"/>
          <w:szCs w:val="22"/>
        </w:rPr>
        <w:t>nie polegam/my*/polegam/my* na zasobach innych podmiotów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FC3FAA" w:rsidTr="00125162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FAA" w:rsidRDefault="00FC3FAA" w:rsidP="00125162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FAA" w:rsidRDefault="00FC3FAA" w:rsidP="00125162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FC3FAA" w:rsidTr="00125162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FAA" w:rsidRDefault="00FC3FAA" w:rsidP="00125162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FAA" w:rsidRDefault="00FC3FAA" w:rsidP="001251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C3FAA" w:rsidRDefault="00FC3FAA" w:rsidP="001251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FC3FAA" w:rsidRPr="00FC3FAA" w:rsidRDefault="00FC3FAA" w:rsidP="00FC3F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C3FA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FC3FAA">
        <w:rPr>
          <w:sz w:val="22"/>
          <w:szCs w:val="22"/>
        </w:rPr>
        <w:t>(</w:t>
      </w:r>
      <w:r w:rsidRPr="00FC3FAA">
        <w:rPr>
          <w:i/>
          <w:sz w:val="22"/>
          <w:szCs w:val="22"/>
        </w:rPr>
        <w:t>w przypadku niewskazania</w:t>
      </w:r>
      <w:r w:rsidRPr="00FC3FAA">
        <w:rPr>
          <w:sz w:val="22"/>
          <w:szCs w:val="22"/>
        </w:rPr>
        <w:t xml:space="preserve"> </w:t>
      </w:r>
      <w:r w:rsidRPr="00FC3FAA">
        <w:rPr>
          <w:i/>
          <w:sz w:val="22"/>
          <w:szCs w:val="22"/>
        </w:rPr>
        <w:t>podmiotu udostępniającego zasób Wykonawcy, Wykonawca</w:t>
      </w:r>
      <w:r>
        <w:rPr>
          <w:i/>
          <w:sz w:val="22"/>
          <w:szCs w:val="22"/>
        </w:rPr>
        <w:br/>
        <w:t xml:space="preserve"> </w:t>
      </w:r>
      <w:r w:rsidRPr="00FC3FAA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  <w:r w:rsidRPr="00FC3FAA">
        <w:rPr>
          <w:i/>
          <w:sz w:val="22"/>
          <w:szCs w:val="22"/>
        </w:rPr>
        <w:t xml:space="preserve">samodzielnie </w:t>
      </w:r>
      <w:r>
        <w:rPr>
          <w:i/>
          <w:sz w:val="22"/>
          <w:szCs w:val="22"/>
        </w:rPr>
        <w:t xml:space="preserve">  </w:t>
      </w:r>
      <w:r w:rsidRPr="00FC3FAA">
        <w:rPr>
          <w:i/>
          <w:sz w:val="22"/>
          <w:szCs w:val="22"/>
        </w:rPr>
        <w:t>będzie wykazywał spełnianie warunków udziału w postępowaniu oraz nie będzie</w:t>
      </w:r>
      <w:r>
        <w:rPr>
          <w:i/>
          <w:sz w:val="22"/>
          <w:szCs w:val="22"/>
        </w:rPr>
        <w:br/>
        <w:t xml:space="preserve">  </w:t>
      </w:r>
      <w:r w:rsidRPr="00FC3FAA">
        <w:rPr>
          <w:i/>
          <w:sz w:val="22"/>
          <w:szCs w:val="22"/>
        </w:rPr>
        <w:t xml:space="preserve"> polegał na zasobach podmiotów je udostępniających).</w:t>
      </w:r>
    </w:p>
    <w:p w:rsidR="00FC3FAA" w:rsidRPr="00FC3FAA" w:rsidRDefault="00FC3FAA" w:rsidP="00FC3FAA">
      <w:pPr>
        <w:jc w:val="both"/>
        <w:rPr>
          <w:sz w:val="22"/>
          <w:szCs w:val="22"/>
          <w:u w:val="single"/>
        </w:rPr>
      </w:pPr>
    </w:p>
    <w:p w:rsidR="00FC3FAA" w:rsidRPr="00FC3FAA" w:rsidRDefault="00FC3FAA" w:rsidP="00673FD4">
      <w:pPr>
        <w:ind w:left="284"/>
        <w:jc w:val="both"/>
        <w:rPr>
          <w:b/>
          <w:bCs/>
          <w:i/>
          <w:iCs/>
          <w:sz w:val="22"/>
          <w:szCs w:val="22"/>
          <w:u w:val="single"/>
        </w:rPr>
      </w:pPr>
      <w:r w:rsidRPr="00FC3FAA">
        <w:rPr>
          <w:b/>
          <w:bCs/>
          <w:i/>
          <w:iCs/>
          <w:sz w:val="22"/>
          <w:szCs w:val="22"/>
          <w:u w:val="single"/>
        </w:rPr>
        <w:t>Uwaga:</w:t>
      </w:r>
    </w:p>
    <w:p w:rsidR="00FC3FAA" w:rsidRP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sz w:val="22"/>
          <w:szCs w:val="22"/>
          <w:u w:val="single"/>
        </w:rPr>
        <w:t xml:space="preserve">W przypadku polegania na zasobach podmiotów udostępniających zasób Wykonawca </w:t>
      </w:r>
      <w:r w:rsidR="00673FD4">
        <w:rPr>
          <w:sz w:val="22"/>
          <w:szCs w:val="22"/>
          <w:u w:val="single"/>
        </w:rPr>
        <w:br/>
      </w:r>
      <w:r w:rsidRPr="00FC3FAA">
        <w:rPr>
          <w:sz w:val="22"/>
          <w:szCs w:val="22"/>
          <w:u w:val="single"/>
        </w:rPr>
        <w:t xml:space="preserve">zobowiązany jest do złożenia wraz z ofertą: </w:t>
      </w:r>
    </w:p>
    <w:p w:rsidR="00FC3FAA" w:rsidRP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color w:val="000000"/>
          <w:sz w:val="22"/>
          <w:szCs w:val="22"/>
        </w:rPr>
        <w:t xml:space="preserve">-   Zobowiązania oraz oświadczenia, o którym mowa w </w:t>
      </w:r>
      <w:r w:rsidRPr="00FC3FAA">
        <w:rPr>
          <w:sz w:val="22"/>
          <w:szCs w:val="22"/>
        </w:rPr>
        <w:t>rozdziale 9, pkt. 9.1. SWZ,</w:t>
      </w:r>
    </w:p>
    <w:p w:rsid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sz w:val="22"/>
          <w:szCs w:val="22"/>
        </w:rPr>
        <w:t xml:space="preserve">- Pełnomocnictwa lub innego dokumentu potwierdzającego umocowanie do reprezentowania </w:t>
      </w:r>
      <w:r w:rsidRPr="00FC3FAA">
        <w:rPr>
          <w:sz w:val="22"/>
          <w:szCs w:val="22"/>
        </w:rPr>
        <w:br/>
        <w:t xml:space="preserve">podmiotu udostępniającego zasób, gdy umocowanie osoby składającej ofertę nie wynika </w:t>
      </w:r>
      <w:r w:rsidRPr="00FC3FAA">
        <w:rPr>
          <w:sz w:val="22"/>
          <w:szCs w:val="22"/>
        </w:rPr>
        <w:br/>
        <w:t>z dokumentów opisanych powyżej,</w:t>
      </w:r>
    </w:p>
    <w:p w:rsidR="000116B4" w:rsidRDefault="000116B4" w:rsidP="00673FD4">
      <w:pPr>
        <w:suppressAutoHyphens w:val="0"/>
        <w:ind w:left="284"/>
        <w:jc w:val="both"/>
        <w:textAlignment w:val="auto"/>
      </w:pPr>
    </w:p>
    <w:p w:rsidR="001F3A98" w:rsidRPr="000116B4" w:rsidRDefault="001F3A98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</w:rPr>
        <w:t>zapoznaliśmy się z</w:t>
      </w:r>
      <w:r w:rsidR="000116B4">
        <w:rPr>
          <w:sz w:val="22"/>
        </w:rPr>
        <w:t>e</w:t>
      </w:r>
      <w:r>
        <w:rPr>
          <w:sz w:val="22"/>
        </w:rPr>
        <w:t xml:space="preserve"> </w:t>
      </w:r>
      <w:r w:rsidR="000116B4">
        <w:rPr>
          <w:sz w:val="22"/>
        </w:rPr>
        <w:t xml:space="preserve">wzorem umowy (załącznik nr 3 do SWZ) </w:t>
      </w:r>
      <w:r>
        <w:rPr>
          <w:sz w:val="22"/>
        </w:rPr>
        <w:t xml:space="preserve">i zobowiązujemy się, </w:t>
      </w:r>
      <w:r w:rsidR="000116B4">
        <w:rPr>
          <w:sz w:val="22"/>
        </w:rPr>
        <w:br/>
      </w:r>
      <w:r>
        <w:rPr>
          <w:sz w:val="22"/>
        </w:rPr>
        <w:t>w przypadku wyboru naszej oferty, do zawarcia umowy na określonych  tam warunkach, w miejscu i terminie wyznaczonym przez Zamawiającego,</w:t>
      </w:r>
    </w:p>
    <w:p w:rsidR="000116B4" w:rsidRPr="001F3A98" w:rsidRDefault="000116B4" w:rsidP="000116B4">
      <w:pPr>
        <w:pStyle w:val="Akapitzlist"/>
        <w:suppressAutoHyphens w:val="0"/>
        <w:spacing w:before="60" w:line="276" w:lineRule="auto"/>
        <w:ind w:left="641"/>
        <w:jc w:val="both"/>
        <w:textAlignment w:val="auto"/>
      </w:pPr>
    </w:p>
    <w:p w:rsidR="0084678F" w:rsidRPr="000116B4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</w:p>
    <w:p w:rsidR="000116B4" w:rsidRDefault="000116B4" w:rsidP="000116B4">
      <w:pPr>
        <w:pStyle w:val="Akapitzlist"/>
        <w:suppressAutoHyphens w:val="0"/>
        <w:spacing w:before="60" w:line="276" w:lineRule="auto"/>
        <w:ind w:left="641"/>
        <w:jc w:val="both"/>
        <w:textAlignment w:val="auto"/>
      </w:pPr>
    </w:p>
    <w:p w:rsidR="0084678F" w:rsidRDefault="004E2DA0" w:rsidP="00796AEA">
      <w:pPr>
        <w:pStyle w:val="Akapitzlist"/>
        <w:numPr>
          <w:ilvl w:val="0"/>
          <w:numId w:val="4"/>
        </w:numPr>
        <w:suppressAutoHyphens w:val="0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84678F" w:rsidRDefault="004E2DA0" w:rsidP="00796AEA">
      <w:pPr>
        <w:pStyle w:val="Akapitzlist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A7601">
        <w:rPr>
          <w:bCs/>
          <w:sz w:val="22"/>
          <w:szCs w:val="22"/>
        </w:rPr>
        <w:t>arów i usług (</w:t>
      </w:r>
      <w:proofErr w:type="spellStart"/>
      <w:r w:rsidR="00BA7601">
        <w:rPr>
          <w:bCs/>
          <w:sz w:val="22"/>
          <w:szCs w:val="22"/>
        </w:rPr>
        <w:t>t.j</w:t>
      </w:r>
      <w:proofErr w:type="spellEnd"/>
      <w:r w:rsidR="00BA7601">
        <w:rPr>
          <w:bCs/>
          <w:sz w:val="22"/>
          <w:szCs w:val="22"/>
        </w:rPr>
        <w:t>. Dz. U. z 2024</w:t>
      </w:r>
      <w:r w:rsidR="00673FD4">
        <w:rPr>
          <w:bCs/>
          <w:sz w:val="22"/>
          <w:szCs w:val="22"/>
        </w:rPr>
        <w:t xml:space="preserve"> r. </w:t>
      </w:r>
      <w:r w:rsidR="00796AEA">
        <w:rPr>
          <w:bCs/>
          <w:sz w:val="22"/>
          <w:szCs w:val="22"/>
        </w:rPr>
        <w:br/>
      </w:r>
      <w:r w:rsidR="00BA7601">
        <w:rPr>
          <w:bCs/>
          <w:sz w:val="22"/>
          <w:szCs w:val="22"/>
        </w:rPr>
        <w:t>poz. 361</w:t>
      </w:r>
      <w:r>
        <w:rPr>
          <w:bCs/>
          <w:sz w:val="22"/>
          <w:szCs w:val="22"/>
        </w:rPr>
        <w:t>)</w:t>
      </w:r>
    </w:p>
    <w:p w:rsidR="0084678F" w:rsidRDefault="004E2DA0" w:rsidP="00796AEA">
      <w:pPr>
        <w:pStyle w:val="Akapitzlist"/>
        <w:ind w:left="641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673FD4">
        <w:rPr>
          <w:bCs/>
          <w:sz w:val="22"/>
          <w:szCs w:val="22"/>
        </w:rPr>
        <w:t xml:space="preserve">, </w:t>
      </w:r>
      <w:r w:rsidRPr="00673FD4">
        <w:rPr>
          <w:bCs/>
          <w:sz w:val="22"/>
          <w:szCs w:val="22"/>
        </w:rPr>
        <w:t xml:space="preserve">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4678F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96AEA" w:rsidRDefault="00796AEA">
      <w:pPr>
        <w:suppressAutoHyphens w:val="0"/>
        <w:ind w:left="284" w:hanging="284"/>
        <w:jc w:val="both"/>
        <w:rPr>
          <w:rFonts w:eastAsia="Arial"/>
          <w:b/>
          <w:color w:val="000000"/>
          <w:sz w:val="22"/>
          <w:szCs w:val="22"/>
        </w:rPr>
      </w:pPr>
    </w:p>
    <w:p w:rsidR="000116B4" w:rsidRDefault="000116B4">
      <w:pPr>
        <w:suppressAutoHyphens w:val="0"/>
        <w:ind w:left="284" w:hanging="284"/>
        <w:jc w:val="both"/>
        <w:rPr>
          <w:rFonts w:eastAsia="Arial"/>
          <w:color w:val="000000"/>
          <w:sz w:val="22"/>
          <w:szCs w:val="22"/>
        </w:rPr>
      </w:pPr>
    </w:p>
    <w:p w:rsidR="000116B4" w:rsidRDefault="000116B4">
      <w:pPr>
        <w:suppressAutoHyphens w:val="0"/>
        <w:ind w:left="284" w:hanging="284"/>
        <w:jc w:val="both"/>
        <w:rPr>
          <w:rFonts w:eastAsia="Arial"/>
          <w:color w:val="000000"/>
          <w:sz w:val="22"/>
          <w:szCs w:val="22"/>
        </w:rPr>
      </w:pPr>
    </w:p>
    <w:p w:rsidR="0084678F" w:rsidRDefault="000116B4">
      <w:pPr>
        <w:suppressAutoHyphens w:val="0"/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4</w:t>
      </w:r>
      <w:r w:rsidR="00796AEA" w:rsidRPr="00796AEA">
        <w:rPr>
          <w:rFonts w:eastAsia="Arial"/>
          <w:color w:val="000000"/>
          <w:sz w:val="22"/>
          <w:szCs w:val="22"/>
        </w:rPr>
        <w:t>.</w:t>
      </w:r>
      <w:r w:rsidR="00796AEA">
        <w:rPr>
          <w:rFonts w:eastAsia="Arial"/>
          <w:b/>
          <w:color w:val="000000"/>
          <w:sz w:val="22"/>
          <w:szCs w:val="22"/>
        </w:rPr>
        <w:t xml:space="preserve"> </w:t>
      </w:r>
      <w:r w:rsidR="004E2DA0">
        <w:rPr>
          <w:rFonts w:eastAsia="Arial"/>
          <w:b/>
          <w:color w:val="000000"/>
          <w:sz w:val="22"/>
          <w:szCs w:val="22"/>
        </w:rPr>
        <w:t xml:space="preserve"> </w:t>
      </w:r>
      <w:r w:rsidR="004E2DA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4E2DA0">
        <w:rPr>
          <w:sz w:val="22"/>
          <w:szCs w:val="22"/>
        </w:rPr>
        <w:t>Dz. U. 2022 poz. 1233</w:t>
      </w:r>
      <w:r w:rsidR="004E2DA0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84678F" w:rsidRDefault="004E2DA0">
      <w:pPr>
        <w:suppressAutoHyphens w:val="0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0116B4" w:rsidRDefault="000116B4">
      <w:pPr>
        <w:suppressAutoHyphens w:val="0"/>
        <w:spacing w:before="240" w:line="360" w:lineRule="auto"/>
        <w:jc w:val="both"/>
        <w:rPr>
          <w:sz w:val="22"/>
          <w:szCs w:val="22"/>
        </w:rPr>
      </w:pPr>
    </w:p>
    <w:p w:rsidR="0084678F" w:rsidRDefault="000116B4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lastRenderedPageBreak/>
        <w:t>5</w:t>
      </w:r>
      <w:r w:rsidR="004E2DA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84678F" w:rsidRDefault="000116B4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4E2DA0">
        <w:rPr>
          <w:sz w:val="22"/>
          <w:szCs w:val="22"/>
        </w:rPr>
        <w:t>. Załącznikami do oferty, stanowiącymi jej integralną część, są: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DE071C" w:rsidRDefault="00DE071C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0116B4" w:rsidRDefault="000116B4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NALEŻY PODPISAĆ ELEKTRONICZNIE 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84678F" w:rsidRDefault="004E2DA0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84678F" w:rsidRDefault="004E2DA0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0116B4" w:rsidRDefault="000116B4">
      <w:pPr>
        <w:spacing w:before="120"/>
        <w:jc w:val="both"/>
        <w:rPr>
          <w:sz w:val="22"/>
          <w:szCs w:val="22"/>
        </w:rPr>
      </w:pP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4E2DA0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678F" w:rsidRDefault="004E2DA0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84678F" w:rsidSect="00796AEA">
      <w:pgSz w:w="11906" w:h="16838"/>
      <w:pgMar w:top="1134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751" w:rsidRDefault="00237751">
      <w:r>
        <w:separator/>
      </w:r>
    </w:p>
  </w:endnote>
  <w:endnote w:type="continuationSeparator" w:id="0">
    <w:p w:rsidR="00237751" w:rsidRDefault="00237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751" w:rsidRDefault="00237751">
      <w:r>
        <w:rPr>
          <w:color w:val="000000"/>
        </w:rPr>
        <w:separator/>
      </w:r>
    </w:p>
  </w:footnote>
  <w:footnote w:type="continuationSeparator" w:id="0">
    <w:p w:rsidR="00237751" w:rsidRDefault="00237751">
      <w:r>
        <w:continuationSeparator/>
      </w:r>
    </w:p>
  </w:footnote>
  <w:footnote w:id="1">
    <w:p w:rsidR="0084678F" w:rsidRDefault="004E2DA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84678F" w:rsidRDefault="0084678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3"/>
    <w:multiLevelType w:val="multilevel"/>
    <w:tmpl w:val="00000023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6662468"/>
    <w:multiLevelType w:val="multilevel"/>
    <w:tmpl w:val="D3C85E7E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811848"/>
    <w:multiLevelType w:val="multilevel"/>
    <w:tmpl w:val="7F8A752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E6F6E"/>
    <w:multiLevelType w:val="multilevel"/>
    <w:tmpl w:val="1A72F7A0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8AB69A3"/>
    <w:multiLevelType w:val="multilevel"/>
    <w:tmpl w:val="F3D27E2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A7F7E"/>
    <w:multiLevelType w:val="multilevel"/>
    <w:tmpl w:val="97901A2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2"/>
  </w:num>
  <w:num w:numId="8">
    <w:abstractNumId w:val="3"/>
    <w:lvlOverride w:ilvl="0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678F"/>
    <w:rsid w:val="000116B4"/>
    <w:rsid w:val="000D1A72"/>
    <w:rsid w:val="000D20C7"/>
    <w:rsid w:val="000D3AE2"/>
    <w:rsid w:val="0010166C"/>
    <w:rsid w:val="001C4FF7"/>
    <w:rsid w:val="001F3A98"/>
    <w:rsid w:val="00237751"/>
    <w:rsid w:val="00250D10"/>
    <w:rsid w:val="002953E6"/>
    <w:rsid w:val="004130BF"/>
    <w:rsid w:val="00420D7A"/>
    <w:rsid w:val="00473F17"/>
    <w:rsid w:val="004A7220"/>
    <w:rsid w:val="004D2151"/>
    <w:rsid w:val="004E2DA0"/>
    <w:rsid w:val="004F28C2"/>
    <w:rsid w:val="0059751D"/>
    <w:rsid w:val="00673FD4"/>
    <w:rsid w:val="00682448"/>
    <w:rsid w:val="006C1C62"/>
    <w:rsid w:val="00756A96"/>
    <w:rsid w:val="00796AEA"/>
    <w:rsid w:val="007C142B"/>
    <w:rsid w:val="0084678F"/>
    <w:rsid w:val="00853F77"/>
    <w:rsid w:val="00864A7F"/>
    <w:rsid w:val="008F6135"/>
    <w:rsid w:val="0093486D"/>
    <w:rsid w:val="00961E7E"/>
    <w:rsid w:val="009E19AD"/>
    <w:rsid w:val="00A14D6D"/>
    <w:rsid w:val="00A94B27"/>
    <w:rsid w:val="00AD59C1"/>
    <w:rsid w:val="00AF24A7"/>
    <w:rsid w:val="00B0468E"/>
    <w:rsid w:val="00B26BA5"/>
    <w:rsid w:val="00BA7601"/>
    <w:rsid w:val="00BF05F9"/>
    <w:rsid w:val="00C65801"/>
    <w:rsid w:val="00DE071C"/>
    <w:rsid w:val="00F073CA"/>
    <w:rsid w:val="00F43885"/>
    <w:rsid w:val="00FC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FC3FAA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D21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D2151"/>
    <w:rPr>
      <w:rFonts w:ascii="Times New Roman" w:eastAsia="Times New Roman" w:hAnsi="Times New Roman"/>
      <w:sz w:val="24"/>
      <w:szCs w:val="24"/>
    </w:rPr>
  </w:style>
  <w:style w:type="table" w:customStyle="1" w:styleId="TableGrid">
    <w:name w:val="TableGrid"/>
    <w:rsid w:val="008F6135"/>
    <w:pPr>
      <w:autoSpaceDN/>
      <w:textAlignment w:val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FC3FAA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D21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D2151"/>
    <w:rPr>
      <w:rFonts w:ascii="Times New Roman" w:eastAsia="Times New Roman" w:hAnsi="Times New Roman"/>
      <w:sz w:val="24"/>
      <w:szCs w:val="24"/>
    </w:rPr>
  </w:style>
  <w:style w:type="table" w:customStyle="1" w:styleId="TableGrid">
    <w:name w:val="TableGrid"/>
    <w:rsid w:val="008F6135"/>
    <w:pPr>
      <w:autoSpaceDN/>
      <w:textAlignment w:val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ODCZYNNIKI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989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2025-02-05T08:46:00Z</cp:lastPrinted>
  <dcterms:created xsi:type="dcterms:W3CDTF">2025-02-04T10:40:00Z</dcterms:created>
  <dcterms:modified xsi:type="dcterms:W3CDTF">2025-02-05T08:48:00Z</dcterms:modified>
</cp:coreProperties>
</file>