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38129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38129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38129B">
        <w:rPr>
          <w:rFonts w:ascii="Arial" w:hAnsi="Arial" w:cs="Arial"/>
        </w:rPr>
        <w:t>2025-0</w:t>
      </w:r>
      <w:r w:rsidR="00E2448A">
        <w:rPr>
          <w:rFonts w:ascii="Arial" w:hAnsi="Arial" w:cs="Arial"/>
        </w:rPr>
        <w:t>2-0</w:t>
      </w:r>
      <w:bookmarkStart w:id="1" w:name="_GoBack"/>
      <w:bookmarkEnd w:id="1"/>
      <w:r w:rsidR="00E2448A">
        <w:rPr>
          <w:rFonts w:ascii="Arial" w:hAnsi="Arial" w:cs="Arial"/>
        </w:rPr>
        <w:t>4</w:t>
      </w:r>
    </w:p>
    <w:p w:rsidR="00081D13" w:rsidRPr="00353FDC" w:rsidRDefault="0038129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8129B">
        <w:rPr>
          <w:rFonts w:ascii="Arial" w:hAnsi="Arial" w:cs="Arial"/>
          <w:b/>
          <w:bCs/>
        </w:rPr>
        <w:t>Politechnika Częstochowska</w:t>
      </w:r>
    </w:p>
    <w:p w:rsidR="00081D13" w:rsidRPr="00353FDC" w:rsidRDefault="0038129B" w:rsidP="00081D13">
      <w:pPr>
        <w:spacing w:line="360" w:lineRule="auto"/>
        <w:ind w:right="3969"/>
        <w:rPr>
          <w:rFonts w:ascii="Arial" w:hAnsi="Arial" w:cs="Arial"/>
        </w:rPr>
      </w:pPr>
      <w:r w:rsidRPr="0038129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38129B">
        <w:rPr>
          <w:rFonts w:ascii="Arial" w:hAnsi="Arial" w:cs="Arial"/>
        </w:rPr>
        <w:t>69</w:t>
      </w:r>
    </w:p>
    <w:p w:rsidR="00081D13" w:rsidRPr="00353FDC" w:rsidRDefault="0038129B" w:rsidP="00081D13">
      <w:pPr>
        <w:ind w:right="3969"/>
        <w:rPr>
          <w:rFonts w:ascii="Arial" w:hAnsi="Arial" w:cs="Arial"/>
        </w:rPr>
      </w:pPr>
      <w:r w:rsidRPr="0038129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38129B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38129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8129B">
              <w:rPr>
                <w:rFonts w:ascii="Arial" w:hAnsi="Arial" w:cs="Arial"/>
                <w:bCs/>
              </w:rPr>
              <w:t>Dostawa tablicy multimedialnej dla Wydziału Inżynierii Produkcji i Technologii  Materiałów  Politechniki Częstochowskiej</w:t>
            </w:r>
          </w:p>
        </w:tc>
      </w:tr>
      <w:tr w:rsidR="0038129B" w:rsidRPr="00353FDC" w:rsidTr="00F31E75">
        <w:tc>
          <w:tcPr>
            <w:tcW w:w="2269" w:type="dxa"/>
            <w:shd w:val="clear" w:color="auto" w:fill="auto"/>
          </w:tcPr>
          <w:p w:rsidR="0038129B" w:rsidRPr="00353FDC" w:rsidRDefault="0038129B" w:rsidP="00F31E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8129B" w:rsidRPr="00353FDC" w:rsidRDefault="0038129B" w:rsidP="00F31E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8129B">
              <w:rPr>
                <w:rFonts w:ascii="Arial" w:hAnsi="Arial" w:cs="Arial"/>
                <w:bCs/>
              </w:rPr>
              <w:t>RK-NZ.261.93.2024.AR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8129B" w:rsidRPr="0038129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8129B" w:rsidRPr="0038129B">
        <w:rPr>
          <w:rFonts w:ascii="Arial" w:hAnsi="Arial" w:cs="Arial"/>
        </w:rPr>
        <w:t>(</w:t>
      </w:r>
      <w:proofErr w:type="spellStart"/>
      <w:r w:rsidR="0038129B" w:rsidRPr="0038129B">
        <w:rPr>
          <w:rFonts w:ascii="Arial" w:hAnsi="Arial" w:cs="Arial"/>
        </w:rPr>
        <w:t>t.j</w:t>
      </w:r>
      <w:proofErr w:type="spellEnd"/>
      <w:r w:rsidR="0038129B" w:rsidRPr="0038129B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8129B" w:rsidRPr="00E1738E" w:rsidTr="00F31E75">
        <w:trPr>
          <w:cantSplit/>
        </w:trPr>
        <w:tc>
          <w:tcPr>
            <w:tcW w:w="10080" w:type="dxa"/>
          </w:tcPr>
          <w:p w:rsidR="0038129B" w:rsidRDefault="0038129B" w:rsidP="00F31E7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8129B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38129B" w:rsidRPr="00AC1F4A" w:rsidRDefault="0038129B" w:rsidP="00F31E7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8129B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8129B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38129B" w:rsidRPr="00E1738E" w:rsidRDefault="0038129B" w:rsidP="00F31E7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8129B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8129B">
              <w:rPr>
                <w:rFonts w:ascii="Arial" w:hAnsi="Arial" w:cs="Arial"/>
                <w:bCs/>
              </w:rPr>
              <w:t>CZĘSTOCHOWA</w:t>
            </w:r>
          </w:p>
          <w:p w:rsidR="0038129B" w:rsidRPr="00BC506C" w:rsidRDefault="0038129B" w:rsidP="00F31E7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38129B">
              <w:rPr>
                <w:rFonts w:ascii="Arial" w:hAnsi="Arial" w:cs="Arial"/>
                <w:b/>
              </w:rPr>
              <w:t>6 814.20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8129B" w:rsidRPr="00E1738E" w:rsidRDefault="0038129B" w:rsidP="00F31E7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38129B" w:rsidRPr="00E1738E" w:rsidRDefault="0038129B" w:rsidP="00F31E7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8129B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701"/>
        <w:gridCol w:w="1701"/>
      </w:tblGrid>
      <w:tr w:rsidR="00310395" w:rsidRPr="008567C7" w:rsidTr="0031039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10395" w:rsidRPr="00553EDC" w:rsidRDefault="0031039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310395" w:rsidRPr="00553EDC" w:rsidRDefault="0031039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310395" w:rsidRPr="00553EDC" w:rsidRDefault="0031039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8129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310395" w:rsidRPr="00553EDC" w:rsidRDefault="0031039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10395" w:rsidRPr="008567C7" w:rsidTr="00310395">
        <w:tc>
          <w:tcPr>
            <w:tcW w:w="85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670" w:type="dxa"/>
            <w:vAlign w:val="center"/>
          </w:tcPr>
          <w:p w:rsidR="00310395" w:rsidRPr="00553EDC" w:rsidRDefault="00310395" w:rsidP="00F31E7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8129B">
              <w:rPr>
                <w:rFonts w:ascii="Arial" w:hAnsi="Arial" w:cs="Arial"/>
                <w:b/>
                <w:sz w:val="22"/>
                <w:szCs w:val="22"/>
              </w:rPr>
              <w:t>BIS S.C. KAROL KOWALSKI, ŁUKASZ KOWALSKI</w:t>
            </w:r>
          </w:p>
          <w:p w:rsidR="00310395" w:rsidRPr="00553EDC" w:rsidRDefault="00310395" w:rsidP="00F31E7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AL. 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10395" w:rsidRPr="00553EDC" w:rsidRDefault="00310395" w:rsidP="00F31E7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42-216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10395" w:rsidRPr="008567C7" w:rsidTr="00310395">
        <w:tc>
          <w:tcPr>
            <w:tcW w:w="85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670" w:type="dxa"/>
            <w:vAlign w:val="center"/>
          </w:tcPr>
          <w:p w:rsidR="00310395" w:rsidRPr="00553EDC" w:rsidRDefault="00310395" w:rsidP="00F31E7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8129B">
              <w:rPr>
                <w:rFonts w:ascii="Arial" w:hAnsi="Arial" w:cs="Arial"/>
                <w:b/>
                <w:sz w:val="22"/>
                <w:szCs w:val="22"/>
              </w:rPr>
              <w:t>Nowa Szkoła Sp. z o.o.</w:t>
            </w:r>
          </w:p>
          <w:p w:rsidR="00310395" w:rsidRPr="00553EDC" w:rsidRDefault="00310395" w:rsidP="00F31E7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Polskiej Organizacji Wojskowej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25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10395" w:rsidRPr="00553EDC" w:rsidRDefault="00310395" w:rsidP="00F31E7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90-248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82,66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82,66</w:t>
            </w:r>
          </w:p>
        </w:tc>
      </w:tr>
      <w:tr w:rsidR="00310395" w:rsidRPr="008567C7" w:rsidTr="00310395">
        <w:tc>
          <w:tcPr>
            <w:tcW w:w="85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670" w:type="dxa"/>
            <w:vAlign w:val="center"/>
          </w:tcPr>
          <w:p w:rsidR="00310395" w:rsidRPr="00553EDC" w:rsidRDefault="00310395" w:rsidP="00F31E7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8129B">
              <w:rPr>
                <w:rFonts w:ascii="Arial" w:hAnsi="Arial" w:cs="Arial"/>
                <w:b/>
                <w:sz w:val="22"/>
                <w:szCs w:val="22"/>
              </w:rPr>
              <w:t>POL-PAPIER SPÓŁKA Z OGRANICZONĄ ODPOWIEDZIALNOŚCIĄ</w:t>
            </w:r>
          </w:p>
          <w:p w:rsidR="00310395" w:rsidRPr="00553EDC" w:rsidRDefault="00310395" w:rsidP="00F31E7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NOWA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5A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10395" w:rsidRPr="00553EDC" w:rsidRDefault="00310395" w:rsidP="00F31E7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42-240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Kościelec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80,29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80,29</w:t>
            </w:r>
          </w:p>
        </w:tc>
      </w:tr>
      <w:tr w:rsidR="00310395" w:rsidRPr="008567C7" w:rsidTr="00310395">
        <w:tc>
          <w:tcPr>
            <w:tcW w:w="85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:rsidR="00310395" w:rsidRPr="00553EDC" w:rsidRDefault="00310395" w:rsidP="00F31E7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8129B">
              <w:rPr>
                <w:rFonts w:ascii="Arial" w:hAnsi="Arial" w:cs="Arial"/>
                <w:b/>
                <w:sz w:val="22"/>
                <w:szCs w:val="22"/>
              </w:rPr>
              <w:t>"MK" MAREK KANIA</w:t>
            </w:r>
          </w:p>
          <w:p w:rsidR="00310395" w:rsidRPr="00553EDC" w:rsidRDefault="00310395" w:rsidP="00F31E7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ŻARNOWCA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10395" w:rsidRPr="00553EDC" w:rsidRDefault="00310395" w:rsidP="00F31E7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34-300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LEŚNA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310395" w:rsidRPr="008567C7" w:rsidTr="00310395">
        <w:tc>
          <w:tcPr>
            <w:tcW w:w="85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670" w:type="dxa"/>
            <w:vAlign w:val="center"/>
          </w:tcPr>
          <w:p w:rsidR="00310395" w:rsidRPr="00553EDC" w:rsidRDefault="00310395" w:rsidP="00F31E7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8129B">
              <w:rPr>
                <w:rFonts w:ascii="Arial" w:hAnsi="Arial" w:cs="Arial"/>
                <w:b/>
                <w:sz w:val="22"/>
                <w:szCs w:val="22"/>
              </w:rPr>
              <w:t>PRESTIGE Paweł Bednarek</w:t>
            </w:r>
          </w:p>
          <w:p w:rsidR="00310395" w:rsidRPr="00553EDC" w:rsidRDefault="00310395" w:rsidP="00F31E7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Pankiewicza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10395" w:rsidRPr="00553EDC" w:rsidRDefault="00310395" w:rsidP="00F31E7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42-209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310395" w:rsidRPr="008567C7" w:rsidTr="00310395">
        <w:tc>
          <w:tcPr>
            <w:tcW w:w="85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670" w:type="dxa"/>
            <w:vAlign w:val="center"/>
          </w:tcPr>
          <w:p w:rsidR="00310395" w:rsidRPr="00553EDC" w:rsidRDefault="00310395" w:rsidP="00F31E7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8129B">
              <w:rPr>
                <w:rFonts w:ascii="Arial" w:hAnsi="Arial" w:cs="Arial"/>
                <w:b/>
                <w:sz w:val="22"/>
                <w:szCs w:val="22"/>
              </w:rPr>
              <w:t>Konverta</w:t>
            </w:r>
            <w:proofErr w:type="spellEnd"/>
            <w:r w:rsidRPr="0038129B">
              <w:rPr>
                <w:rFonts w:ascii="Arial" w:hAnsi="Arial" w:cs="Arial"/>
                <w:b/>
                <w:sz w:val="22"/>
                <w:szCs w:val="22"/>
              </w:rPr>
              <w:t xml:space="preserve"> sp. z o. o.</w:t>
            </w:r>
          </w:p>
          <w:p w:rsidR="00310395" w:rsidRPr="00553EDC" w:rsidRDefault="00310395" w:rsidP="00F31E7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Słowackiego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6a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/10</w:t>
            </w:r>
          </w:p>
          <w:p w:rsidR="00310395" w:rsidRPr="00553EDC" w:rsidRDefault="00310395" w:rsidP="00F31E7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310395" w:rsidRPr="008567C7" w:rsidTr="00310395">
        <w:tc>
          <w:tcPr>
            <w:tcW w:w="85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670" w:type="dxa"/>
            <w:vAlign w:val="center"/>
          </w:tcPr>
          <w:p w:rsidR="00310395" w:rsidRPr="00553EDC" w:rsidRDefault="00310395" w:rsidP="00F31E7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8129B">
              <w:rPr>
                <w:rFonts w:ascii="Arial" w:hAnsi="Arial" w:cs="Arial"/>
                <w:b/>
                <w:sz w:val="22"/>
                <w:szCs w:val="22"/>
              </w:rPr>
              <w:t>Kraftmann</w:t>
            </w:r>
            <w:proofErr w:type="spellEnd"/>
            <w:r w:rsidRPr="0038129B">
              <w:rPr>
                <w:rFonts w:ascii="Arial" w:hAnsi="Arial" w:cs="Arial"/>
                <w:b/>
                <w:sz w:val="22"/>
                <w:szCs w:val="22"/>
              </w:rPr>
              <w:t xml:space="preserve"> Cezary Czerny</w:t>
            </w:r>
          </w:p>
          <w:p w:rsidR="00310395" w:rsidRPr="00553EDC" w:rsidRDefault="00310395" w:rsidP="00F31E7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Kabrioletu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10395" w:rsidRPr="00553EDC" w:rsidRDefault="00310395" w:rsidP="00F31E7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129B">
              <w:rPr>
                <w:rFonts w:ascii="Arial" w:hAnsi="Arial" w:cs="Arial"/>
                <w:bCs/>
                <w:sz w:val="22"/>
                <w:szCs w:val="22"/>
              </w:rPr>
              <w:t>03-117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129B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310395" w:rsidRPr="00553EDC" w:rsidRDefault="00310395" w:rsidP="00F31E7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29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3103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357" w:rsidRDefault="00D31357">
      <w:r>
        <w:separator/>
      </w:r>
    </w:p>
  </w:endnote>
  <w:endnote w:type="continuationSeparator" w:id="0">
    <w:p w:rsidR="00D31357" w:rsidRDefault="00D3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29B" w:rsidRDefault="003812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395" w:rsidRPr="00310395" w:rsidRDefault="00E2448A" w:rsidP="0031039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10395" w:rsidRPr="00310395" w:rsidTr="00F31E75">
      <w:tc>
        <w:tcPr>
          <w:tcW w:w="0" w:type="auto"/>
          <w:shd w:val="clear" w:color="auto" w:fill="auto"/>
          <w:vAlign w:val="center"/>
        </w:tcPr>
        <w:p w:rsidR="00310395" w:rsidRPr="00310395" w:rsidRDefault="00310395" w:rsidP="0031039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10395" w:rsidRPr="00310395" w:rsidRDefault="00310395" w:rsidP="0031039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1039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10395" w:rsidRPr="00310395" w:rsidRDefault="00310395" w:rsidP="0031039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10395" w:rsidRPr="00310395" w:rsidRDefault="00310395" w:rsidP="0031039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10395" w:rsidRPr="00310395" w:rsidRDefault="00310395" w:rsidP="00310395">
    <w:pPr>
      <w:spacing w:line="276" w:lineRule="auto"/>
      <w:rPr>
        <w:rFonts w:ascii="Roboto" w:hAnsi="Roboto"/>
        <w:b/>
        <w:bCs/>
      </w:rPr>
    </w:pPr>
    <w:r w:rsidRPr="00310395">
      <w:rPr>
        <w:rFonts w:ascii="Roboto" w:hAnsi="Roboto"/>
        <w:b/>
        <w:bCs/>
        <w:szCs w:val="18"/>
      </w:rPr>
      <w:t>Kanclerz Politechniki Częstochowskiej</w:t>
    </w:r>
  </w:p>
  <w:p w:rsidR="00310395" w:rsidRPr="00310395" w:rsidRDefault="00E2448A" w:rsidP="00310395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10395" w:rsidRPr="00310395">
      <w:rPr>
        <w:rFonts w:ascii="Roboto" w:hAnsi="Roboto"/>
      </w:rPr>
      <w:t>ul. Gen. J.H. Dąbrowskiego 69, 42-201 Częstochowa</w:t>
    </w:r>
  </w:p>
  <w:p w:rsidR="00310395" w:rsidRPr="00310395" w:rsidRDefault="00310395" w:rsidP="00310395">
    <w:pPr>
      <w:spacing w:line="276" w:lineRule="auto"/>
      <w:rPr>
        <w:rFonts w:ascii="Arial" w:hAnsi="Arial"/>
        <w:noProof/>
      </w:rPr>
    </w:pPr>
    <w:r w:rsidRPr="00310395">
      <w:rPr>
        <w:rFonts w:ascii="Roboto" w:hAnsi="Roboto"/>
      </w:rPr>
      <w:t>tel. +48 34 325 02 56, e-mail: kanclerz@pcz.pl</w:t>
    </w:r>
  </w:p>
  <w:p w:rsidR="00310395" w:rsidRPr="00310395" w:rsidRDefault="00310395" w:rsidP="00310395">
    <w:pPr>
      <w:rPr>
        <w:rFonts w:ascii="Roboto" w:hAnsi="Roboto"/>
        <w:b/>
      </w:rPr>
    </w:pPr>
    <w:r w:rsidRPr="00310395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2448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2448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29B" w:rsidRDefault="003812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357" w:rsidRDefault="00D31357">
      <w:r>
        <w:separator/>
      </w:r>
    </w:p>
  </w:footnote>
  <w:footnote w:type="continuationSeparator" w:id="0">
    <w:p w:rsidR="00D31357" w:rsidRDefault="00D31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29B" w:rsidRDefault="003812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395" w:rsidRPr="00310395" w:rsidRDefault="00E2448A" w:rsidP="0031039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8129B" w:rsidRDefault="003812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29B" w:rsidRDefault="003812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35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10395"/>
    <w:rsid w:val="003445A0"/>
    <w:rsid w:val="0038129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31357"/>
    <w:rsid w:val="00D42C90"/>
    <w:rsid w:val="00D8427E"/>
    <w:rsid w:val="00E2448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2141880"/>
  <w15:chartTrackingRefBased/>
  <w15:docId w15:val="{884A6675-94BD-4685-986C-4CD3F7DB5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2025-01-31T10:06:00Z</cp:lastPrinted>
  <dcterms:created xsi:type="dcterms:W3CDTF">2025-01-31T10:06:00Z</dcterms:created>
  <dcterms:modified xsi:type="dcterms:W3CDTF">2025-01-31T10:06:00Z</dcterms:modified>
</cp:coreProperties>
</file>