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65670B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5670B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2D7C8F">
        <w:rPr>
          <w:rFonts w:ascii="Arial" w:hAnsi="Arial" w:cs="Arial"/>
          <w:sz w:val="24"/>
          <w:szCs w:val="24"/>
        </w:rPr>
        <w:t>2025-02-04</w:t>
      </w:r>
    </w:p>
    <w:p w:rsidR="00843A88" w:rsidRPr="00AD45A9" w:rsidRDefault="0065670B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670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65670B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65670B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5670B">
        <w:rPr>
          <w:rFonts w:ascii="Arial" w:hAnsi="Arial" w:cs="Arial"/>
          <w:sz w:val="24"/>
          <w:szCs w:val="24"/>
        </w:rPr>
        <w:t>69</w:t>
      </w:r>
    </w:p>
    <w:p w:rsidR="00843A88" w:rsidRDefault="0065670B" w:rsidP="008449F2">
      <w:pPr>
        <w:spacing w:line="360" w:lineRule="auto"/>
        <w:rPr>
          <w:rFonts w:ascii="Arial" w:hAnsi="Arial" w:cs="Arial"/>
          <w:sz w:val="24"/>
          <w:szCs w:val="24"/>
        </w:rPr>
      </w:pPr>
      <w:r w:rsidRPr="0065670B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5670B">
        <w:rPr>
          <w:rFonts w:ascii="Arial" w:hAnsi="Arial" w:cs="Arial"/>
          <w:sz w:val="24"/>
          <w:szCs w:val="24"/>
        </w:rPr>
        <w:t>Częstochowa</w:t>
      </w:r>
    </w:p>
    <w:p w:rsidR="008449F2" w:rsidRPr="00AD45A9" w:rsidRDefault="00160954" w:rsidP="008449F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2D7C8F">
        <w:rPr>
          <w:rFonts w:ascii="Arial" w:hAnsi="Arial" w:cs="Arial"/>
          <w:sz w:val="24"/>
          <w:szCs w:val="24"/>
        </w:rPr>
        <w:t>54</w:t>
      </w:r>
      <w:r>
        <w:rPr>
          <w:rFonts w:ascii="Arial" w:hAnsi="Arial" w:cs="Arial"/>
          <w:sz w:val="24"/>
          <w:szCs w:val="24"/>
        </w:rPr>
        <w:t>/25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65670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670B">
              <w:rPr>
                <w:rFonts w:ascii="Arial" w:hAnsi="Arial" w:cs="Arial"/>
                <w:bCs/>
                <w:sz w:val="24"/>
                <w:szCs w:val="24"/>
              </w:rPr>
              <w:t>Dostawa pojazdu hybrydowego typu Plug-in dla Politechniki Częstochowskiej w ramach Projektu ,,Rozwój kompetencji kluczem dla rozwoju gospodarki FERS.01.05-IP.08-0053/23"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670B" w:rsidRPr="004E4B64" w:rsidTr="001A3983">
        <w:tc>
          <w:tcPr>
            <w:tcW w:w="2269" w:type="dxa"/>
            <w:shd w:val="clear" w:color="auto" w:fill="auto"/>
          </w:tcPr>
          <w:p w:rsidR="0065670B" w:rsidRPr="004E4B64" w:rsidRDefault="0065670B" w:rsidP="001A39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670B" w:rsidRPr="004E4B64" w:rsidRDefault="0065670B" w:rsidP="001A39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670B">
              <w:rPr>
                <w:rFonts w:ascii="Arial" w:hAnsi="Arial" w:cs="Arial"/>
                <w:bCs/>
                <w:sz w:val="24"/>
                <w:szCs w:val="24"/>
              </w:rPr>
              <w:t>RK-NZ.262.2.2025.MM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2D7C8F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8449F2" w:rsidRPr="008449F2" w:rsidRDefault="00520165" w:rsidP="004E4B64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5670B" w:rsidRPr="0065670B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5670B" w:rsidRPr="0065670B">
        <w:rPr>
          <w:rFonts w:ascii="Arial" w:hAnsi="Arial" w:cs="Arial"/>
          <w:sz w:val="24"/>
          <w:szCs w:val="24"/>
        </w:rPr>
        <w:t>(</w:t>
      </w:r>
      <w:proofErr w:type="spellStart"/>
      <w:r w:rsidR="0065670B" w:rsidRPr="0065670B">
        <w:rPr>
          <w:rFonts w:ascii="Arial" w:hAnsi="Arial" w:cs="Arial"/>
          <w:sz w:val="24"/>
          <w:szCs w:val="24"/>
        </w:rPr>
        <w:t>t.j</w:t>
      </w:r>
      <w:proofErr w:type="spellEnd"/>
      <w:r w:rsidR="0065670B" w:rsidRPr="0065670B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65670B" w:rsidRPr="00E935D6" w:rsidTr="001A3983">
        <w:tc>
          <w:tcPr>
            <w:tcW w:w="9356" w:type="dxa"/>
            <w:shd w:val="clear" w:color="auto" w:fill="auto"/>
          </w:tcPr>
          <w:p w:rsidR="008F64AD" w:rsidRDefault="008F64AD" w:rsidP="008449F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449F2" w:rsidRDefault="0065670B" w:rsidP="002D7C8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64AD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2D7C8F" w:rsidRDefault="002D7C8F" w:rsidP="002D7C8F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449F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zobowiązuje się przestrzegać procedur serwisowania pojazdu tj. wykonywanie przeglądu serwisowego pojazdu wynikającego z harmonogramu producenta przez pełne 7 lat gwarancji?</w:t>
            </w:r>
          </w:p>
          <w:p w:rsidR="0065670B" w:rsidRPr="008F64AD" w:rsidRDefault="002D7C8F" w:rsidP="008F64A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bookmarkStart w:id="0" w:name="_GoBack"/>
            <w:bookmarkEnd w:id="0"/>
          </w:p>
          <w:p w:rsidR="00314D27" w:rsidRDefault="002D7C8F" w:rsidP="008F64AD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Tak, Zamawiający zobowiązuje się przestrzegać procedur serwisowania pojazdu tj. wykonywanie przeglądu serwisowego pojazdu wynikającego z harmonogramu producenta przez pełen okres czasu trwania gwarancji.  </w:t>
            </w:r>
          </w:p>
          <w:p w:rsidR="00314D27" w:rsidRDefault="00314D27" w:rsidP="00314D27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314D27" w:rsidTr="00F348E7">
              <w:tc>
                <w:tcPr>
                  <w:tcW w:w="9356" w:type="dxa"/>
                </w:tcPr>
                <w:p w:rsidR="00314D27" w:rsidRPr="00212C39" w:rsidRDefault="00314D27" w:rsidP="00314D27">
                  <w:pPr>
                    <w:pStyle w:val="Tekstpodstawowywcity3"/>
                    <w:spacing w:before="12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8449F2" w:rsidRPr="00314D27" w:rsidRDefault="008449F2" w:rsidP="001609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8449F2" w:rsidRDefault="008449F2" w:rsidP="008449F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D4AB3" w:rsidRPr="008449F2" w:rsidRDefault="008449F2" w:rsidP="008449F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449F2">
        <w:rPr>
          <w:rFonts w:ascii="Arial" w:hAnsi="Arial" w:cs="Arial"/>
          <w:sz w:val="24"/>
          <w:szCs w:val="24"/>
        </w:rPr>
        <w:t>dr inż. Arkadiusz Kociszewski</w:t>
      </w:r>
    </w:p>
    <w:p w:rsidR="008449F2" w:rsidRPr="008449F2" w:rsidRDefault="008449F2" w:rsidP="008449F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449F2">
        <w:rPr>
          <w:rFonts w:ascii="Arial" w:hAnsi="Arial" w:cs="Arial"/>
          <w:sz w:val="24"/>
          <w:szCs w:val="24"/>
        </w:rPr>
        <w:t>Kanclerz Politechniki</w:t>
      </w:r>
    </w:p>
    <w:p w:rsidR="008449F2" w:rsidRPr="008449F2" w:rsidRDefault="008449F2" w:rsidP="008449F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449F2">
        <w:rPr>
          <w:rFonts w:ascii="Arial" w:hAnsi="Arial" w:cs="Arial"/>
          <w:sz w:val="24"/>
          <w:szCs w:val="24"/>
        </w:rPr>
        <w:t>Częstochowskiej</w:t>
      </w:r>
    </w:p>
    <w:sectPr w:rsidR="008449F2" w:rsidRPr="008449F2" w:rsidSect="008F64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041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D6E" w:rsidRDefault="00930D6E">
      <w:r>
        <w:separator/>
      </w:r>
    </w:p>
  </w:endnote>
  <w:endnote w:type="continuationSeparator" w:id="0">
    <w:p w:rsidR="00930D6E" w:rsidRDefault="00930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9F2" w:rsidRDefault="008F64AD" w:rsidP="008449F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26D87E" id="Łącznik prosty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8449F2" w:rsidRPr="00430DDB">
      <w:rPr>
        <w:noProof/>
        <w:lang w:eastAsia="en-GB"/>
      </w:rPr>
      <w:t xml:space="preserve"> </w:t>
    </w:r>
  </w:p>
  <w:p w:rsidR="008449F2" w:rsidRDefault="008F64AD" w:rsidP="008449F2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drawing>
        <wp:inline distT="0" distB="0" distL="0" distR="0">
          <wp:extent cx="1247775" cy="485775"/>
          <wp:effectExtent l="0" t="0" r="0" b="0"/>
          <wp:docPr id="1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449F2" w:rsidRPr="00647440">
      <w:rPr>
        <w:rFonts w:cs="Arial"/>
        <w:b/>
        <w:bCs/>
        <w:sz w:val="24"/>
        <w:szCs w:val="18"/>
      </w:rPr>
      <w:t xml:space="preserve"> </w:t>
    </w:r>
  </w:p>
  <w:p w:rsidR="008449F2" w:rsidRPr="000E233A" w:rsidRDefault="008449F2" w:rsidP="008449F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 w:rsidRPr="000E233A">
      <w:rPr>
        <w:rFonts w:ascii="Roboto" w:hAnsi="Roboto" w:cs="Arial"/>
        <w:b/>
        <w:bCs/>
        <w:szCs w:val="18"/>
      </w:rPr>
      <w:t>Rozwój kompetencji kluczem dla rozwoju gospodarki</w:t>
    </w:r>
  </w:p>
  <w:p w:rsidR="008449F2" w:rsidRPr="000E233A" w:rsidRDefault="008449F2" w:rsidP="008449F2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FERS.01.05-IP.08-0053/23</w:t>
    </w:r>
    <w:r w:rsidRPr="000E233A">
      <w:rPr>
        <w:rFonts w:ascii="Roboto" w:hAnsi="Roboto"/>
        <w:color w:val="00000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4D2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D6E" w:rsidRDefault="00930D6E">
      <w:r>
        <w:separator/>
      </w:r>
    </w:p>
  </w:footnote>
  <w:footnote w:type="continuationSeparator" w:id="0">
    <w:p w:rsidR="00930D6E" w:rsidRDefault="00930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70B" w:rsidRDefault="00656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9F2" w:rsidRDefault="008F64AD" w:rsidP="008449F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-43180</wp:posOffset>
          </wp:positionV>
          <wp:extent cx="5400040" cy="745490"/>
          <wp:effectExtent l="0" t="0" r="0" b="0"/>
          <wp:wrapNone/>
          <wp:docPr id="4" name="Obraz 3" descr="FERS_RP_UE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ERS_RP_UE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BF7CBE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Bu&#10;NQ2U3AEAAI8DAAAOAAAAAAAAAAAAAAAAAC4CAABkcnMvZTJvRG9jLnhtbFBLAQItABQABgAIAAAA&#10;IQCkknxP3AAAAAgBAAAPAAAAAAAAAAAAAAAAADY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8449F2" w:rsidRPr="00430DDB">
      <w:rPr>
        <w:noProof/>
        <w:lang w:eastAsia="en-GB"/>
      </w:rPr>
      <w:t xml:space="preserve"> </w:t>
    </w:r>
  </w:p>
  <w:p w:rsidR="0065670B" w:rsidRDefault="00656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70B" w:rsidRDefault="00656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D6E"/>
    <w:rsid w:val="00031374"/>
    <w:rsid w:val="000A1097"/>
    <w:rsid w:val="000E2A8F"/>
    <w:rsid w:val="0012774F"/>
    <w:rsid w:val="00144B7A"/>
    <w:rsid w:val="00160954"/>
    <w:rsid w:val="00180C6E"/>
    <w:rsid w:val="0029606A"/>
    <w:rsid w:val="002D7C8F"/>
    <w:rsid w:val="00314D27"/>
    <w:rsid w:val="00431AD5"/>
    <w:rsid w:val="004848F3"/>
    <w:rsid w:val="004A75F2"/>
    <w:rsid w:val="004E4B64"/>
    <w:rsid w:val="005144A9"/>
    <w:rsid w:val="00520165"/>
    <w:rsid w:val="005B1B08"/>
    <w:rsid w:val="00632C3C"/>
    <w:rsid w:val="0065670B"/>
    <w:rsid w:val="00662BDB"/>
    <w:rsid w:val="006A5DF1"/>
    <w:rsid w:val="006B7198"/>
    <w:rsid w:val="006D4AB3"/>
    <w:rsid w:val="006F3B81"/>
    <w:rsid w:val="007D7198"/>
    <w:rsid w:val="00843A88"/>
    <w:rsid w:val="008449F2"/>
    <w:rsid w:val="00864A4B"/>
    <w:rsid w:val="00870F9F"/>
    <w:rsid w:val="008804B6"/>
    <w:rsid w:val="00897AB0"/>
    <w:rsid w:val="008A3553"/>
    <w:rsid w:val="008F64AD"/>
    <w:rsid w:val="00930D6E"/>
    <w:rsid w:val="00A905AC"/>
    <w:rsid w:val="00B25A3E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096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6C07DC"/>
  <w15:chartTrackingRefBased/>
  <w15:docId w15:val="{C73B9163-8848-4981-9ABE-5DF1842A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449F2"/>
  </w:style>
  <w:style w:type="character" w:customStyle="1" w:styleId="Tekstpodstawowywcity3Znak">
    <w:name w:val="Tekst podstawowy wcięty 3 Znak"/>
    <w:basedOn w:val="Domylnaczcionkaakapitu"/>
    <w:link w:val="Tekstpodstawowywcity3"/>
    <w:rsid w:val="00314D27"/>
    <w:rPr>
      <w:sz w:val="26"/>
    </w:rPr>
  </w:style>
  <w:style w:type="character" w:styleId="Hipercze">
    <w:name w:val="Hyperlink"/>
    <w:uiPriority w:val="99"/>
    <w:unhideWhenUsed/>
    <w:rsid w:val="00314D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2025-02-06T13:40:00Z</cp:lastPrinted>
  <dcterms:created xsi:type="dcterms:W3CDTF">2025-02-06T13:47:00Z</dcterms:created>
  <dcterms:modified xsi:type="dcterms:W3CDTF">2025-02-06T13:47:00Z</dcterms:modified>
</cp:coreProperties>
</file>